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B1A" w:rsidRDefault="00F36B1A" w:rsidP="00B43DAE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ДЕПУТАТОВТОЧИЛИНСКОГО СЕЛЬСОВЕТА</w:t>
      </w:r>
    </w:p>
    <w:p w:rsidR="00F36B1A" w:rsidRDefault="00F36B1A" w:rsidP="00B43DAE">
      <w:pPr>
        <w:jc w:val="center"/>
        <w:rPr>
          <w:sz w:val="28"/>
          <w:szCs w:val="28"/>
        </w:rPr>
      </w:pPr>
      <w:r w:rsidRPr="00894D06">
        <w:rPr>
          <w:sz w:val="28"/>
          <w:szCs w:val="28"/>
        </w:rPr>
        <w:t>СМОЛЕНСКОГО РАЙОНА АЛТАЙСКОГО КРАЯ</w:t>
      </w:r>
    </w:p>
    <w:p w:rsidR="00F36B1A" w:rsidRPr="00894D06" w:rsidRDefault="00F36B1A" w:rsidP="00B43DAE">
      <w:pPr>
        <w:tabs>
          <w:tab w:val="left" w:pos="4500"/>
          <w:tab w:val="left" w:pos="4680"/>
        </w:tabs>
        <w:jc w:val="center"/>
        <w:rPr>
          <w:sz w:val="28"/>
          <w:szCs w:val="28"/>
        </w:rPr>
      </w:pPr>
    </w:p>
    <w:p w:rsidR="00F36B1A" w:rsidRDefault="00F36B1A" w:rsidP="00BF1D9B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F36B1A" w:rsidRPr="00894D06" w:rsidRDefault="00F36B1A" w:rsidP="00B43DAE">
      <w:pPr>
        <w:jc w:val="center"/>
        <w:rPr>
          <w:sz w:val="28"/>
          <w:szCs w:val="28"/>
        </w:rPr>
      </w:pPr>
    </w:p>
    <w:p w:rsidR="00F36B1A" w:rsidRPr="00894D06" w:rsidRDefault="00F36B1A" w:rsidP="00B43DAE">
      <w:pPr>
        <w:jc w:val="center"/>
        <w:rPr>
          <w:sz w:val="28"/>
          <w:szCs w:val="28"/>
        </w:rPr>
      </w:pPr>
    </w:p>
    <w:p w:rsidR="00F36B1A" w:rsidRDefault="00F36B1A" w:rsidP="00B43DAE">
      <w:pPr>
        <w:jc w:val="both"/>
        <w:rPr>
          <w:sz w:val="28"/>
          <w:szCs w:val="28"/>
        </w:rPr>
      </w:pPr>
      <w:r>
        <w:rPr>
          <w:sz w:val="28"/>
          <w:szCs w:val="28"/>
        </w:rPr>
        <w:t>25.03.2021</w:t>
      </w:r>
      <w:r w:rsidRPr="00894D06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2                                                                          </w:t>
      </w:r>
      <w:r w:rsidRPr="00894D06">
        <w:rPr>
          <w:sz w:val="28"/>
          <w:szCs w:val="28"/>
        </w:rPr>
        <w:t xml:space="preserve">        </w:t>
      </w:r>
      <w:r w:rsidRPr="00B95239">
        <w:rPr>
          <w:sz w:val="28"/>
          <w:szCs w:val="28"/>
        </w:rPr>
        <w:t xml:space="preserve">с. </w:t>
      </w:r>
      <w:r>
        <w:rPr>
          <w:sz w:val="28"/>
          <w:szCs w:val="28"/>
        </w:rPr>
        <w:t>Точильное</w:t>
      </w:r>
    </w:p>
    <w:p w:rsidR="00F36B1A" w:rsidRPr="00894D06" w:rsidRDefault="00F36B1A" w:rsidP="00B43DAE">
      <w:pPr>
        <w:jc w:val="both"/>
        <w:rPr>
          <w:sz w:val="28"/>
          <w:szCs w:val="28"/>
        </w:rPr>
      </w:pPr>
    </w:p>
    <w:tbl>
      <w:tblPr>
        <w:tblW w:w="9807" w:type="dxa"/>
        <w:tblLook w:val="01E0"/>
      </w:tblPr>
      <w:tblGrid>
        <w:gridCol w:w="5564"/>
        <w:gridCol w:w="4243"/>
      </w:tblGrid>
      <w:tr w:rsidR="00F36B1A" w:rsidTr="00A34477">
        <w:trPr>
          <w:trHeight w:val="802"/>
        </w:trPr>
        <w:tc>
          <w:tcPr>
            <w:tcW w:w="5564" w:type="dxa"/>
          </w:tcPr>
          <w:p w:rsidR="00F36B1A" w:rsidRPr="00A34477" w:rsidRDefault="00F36B1A" w:rsidP="008C5C2C">
            <w:pPr>
              <w:rPr>
                <w:sz w:val="28"/>
                <w:szCs w:val="28"/>
              </w:rPr>
            </w:pPr>
            <w:r w:rsidRPr="00A34477">
              <w:rPr>
                <w:sz w:val="28"/>
                <w:szCs w:val="28"/>
              </w:rPr>
              <w:t>Об исполнении бюджета Точилинского сельсовета за 2020</w:t>
            </w:r>
            <w:r>
              <w:rPr>
                <w:sz w:val="28"/>
                <w:szCs w:val="28"/>
              </w:rPr>
              <w:t xml:space="preserve"> </w:t>
            </w:r>
            <w:r w:rsidRPr="00A34477">
              <w:rPr>
                <w:sz w:val="28"/>
                <w:szCs w:val="28"/>
              </w:rPr>
              <w:t xml:space="preserve">год </w:t>
            </w:r>
          </w:p>
        </w:tc>
        <w:tc>
          <w:tcPr>
            <w:tcW w:w="4243" w:type="dxa"/>
          </w:tcPr>
          <w:p w:rsidR="00F36B1A" w:rsidRPr="00A34477" w:rsidRDefault="00F36B1A" w:rsidP="00A34477">
            <w:pPr>
              <w:jc w:val="both"/>
              <w:rPr>
                <w:sz w:val="28"/>
                <w:szCs w:val="28"/>
              </w:rPr>
            </w:pPr>
          </w:p>
        </w:tc>
      </w:tr>
    </w:tbl>
    <w:p w:rsidR="00F36B1A" w:rsidRDefault="00F36B1A" w:rsidP="00B43DAE">
      <w:pPr>
        <w:rPr>
          <w:sz w:val="28"/>
          <w:szCs w:val="28"/>
        </w:rPr>
      </w:pPr>
    </w:p>
    <w:p w:rsidR="00F36B1A" w:rsidRDefault="00F36B1A" w:rsidP="00311C4A">
      <w:pPr>
        <w:ind w:left="225"/>
        <w:rPr>
          <w:sz w:val="28"/>
          <w:szCs w:val="28"/>
        </w:rPr>
      </w:pPr>
    </w:p>
    <w:p w:rsidR="00F36B1A" w:rsidRDefault="00F36B1A" w:rsidP="00961E1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Бюджет Точилинского сельсовета за 2020 год исполнен по доходам в сумме 3580,24тыс. рублей, что составляет 102,3 процента к плану на год.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логовых и неналоговых доходов в сельский бюджет поступило 1554,96 тыс. рублей, при </w:t>
      </w:r>
      <w:r w:rsidRPr="002E2C30">
        <w:rPr>
          <w:sz w:val="28"/>
          <w:szCs w:val="28"/>
        </w:rPr>
        <w:t xml:space="preserve">плане </w:t>
      </w:r>
      <w:r>
        <w:rPr>
          <w:sz w:val="28"/>
          <w:szCs w:val="28"/>
        </w:rPr>
        <w:t xml:space="preserve">на год 1473,00 тыс. рублей, что </w:t>
      </w:r>
      <w:r w:rsidRPr="002E2C30">
        <w:rPr>
          <w:sz w:val="28"/>
          <w:szCs w:val="28"/>
        </w:rPr>
        <w:t xml:space="preserve">составляет </w:t>
      </w:r>
      <w:r>
        <w:rPr>
          <w:sz w:val="28"/>
          <w:szCs w:val="28"/>
        </w:rPr>
        <w:t>105,6 проце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тов к плану.</w:t>
      </w:r>
    </w:p>
    <w:p w:rsidR="00F36B1A" w:rsidRPr="00CC7DFB" w:rsidRDefault="00F36B1A" w:rsidP="00961E10">
      <w:pPr>
        <w:ind w:firstLine="851"/>
        <w:jc w:val="both"/>
        <w:rPr>
          <w:sz w:val="28"/>
          <w:szCs w:val="28"/>
        </w:rPr>
      </w:pPr>
      <w:r w:rsidRPr="00CC7DFB">
        <w:rPr>
          <w:sz w:val="28"/>
          <w:szCs w:val="28"/>
        </w:rPr>
        <w:t xml:space="preserve">За отчетный период </w:t>
      </w:r>
      <w:r>
        <w:rPr>
          <w:sz w:val="28"/>
          <w:szCs w:val="28"/>
        </w:rPr>
        <w:t xml:space="preserve">безвозмездные поступления от других бюджетов бюджетной системы РФ составили1876,93 </w:t>
      </w:r>
      <w:r w:rsidRPr="00CC7DFB">
        <w:rPr>
          <w:sz w:val="28"/>
          <w:szCs w:val="28"/>
        </w:rPr>
        <w:t>тыс. рублей.</w:t>
      </w:r>
    </w:p>
    <w:p w:rsidR="00F36B1A" w:rsidRPr="00A0453E" w:rsidRDefault="00F36B1A" w:rsidP="00961E10">
      <w:pPr>
        <w:ind w:firstLine="851"/>
        <w:jc w:val="both"/>
        <w:rPr>
          <w:sz w:val="28"/>
          <w:szCs w:val="28"/>
        </w:rPr>
      </w:pPr>
      <w:r w:rsidRPr="00A0453E">
        <w:rPr>
          <w:sz w:val="28"/>
          <w:szCs w:val="28"/>
        </w:rPr>
        <w:t xml:space="preserve">По расходам бюджет сельсовета за </w:t>
      </w:r>
      <w:r>
        <w:rPr>
          <w:sz w:val="28"/>
          <w:szCs w:val="28"/>
        </w:rPr>
        <w:t>2020</w:t>
      </w:r>
      <w:r w:rsidRPr="00A0453E">
        <w:rPr>
          <w:sz w:val="28"/>
          <w:szCs w:val="28"/>
        </w:rPr>
        <w:t xml:space="preserve"> год исполнен в сумме </w:t>
      </w:r>
      <w:r>
        <w:rPr>
          <w:sz w:val="28"/>
          <w:szCs w:val="28"/>
        </w:rPr>
        <w:t>3424,68</w:t>
      </w:r>
      <w:r w:rsidRPr="00A0453E">
        <w:rPr>
          <w:sz w:val="28"/>
          <w:szCs w:val="28"/>
        </w:rPr>
        <w:t xml:space="preserve">тыс. рублей, при плановых назначениях </w:t>
      </w:r>
      <w:r>
        <w:rPr>
          <w:sz w:val="28"/>
          <w:szCs w:val="28"/>
        </w:rPr>
        <w:t>на год 3498,28</w:t>
      </w:r>
      <w:r w:rsidRPr="00A0453E">
        <w:rPr>
          <w:sz w:val="28"/>
          <w:szCs w:val="28"/>
        </w:rPr>
        <w:t xml:space="preserve"> тыс. рублей, что составляет </w:t>
      </w:r>
      <w:r>
        <w:rPr>
          <w:sz w:val="28"/>
          <w:szCs w:val="28"/>
        </w:rPr>
        <w:t>97,9 процентов</w:t>
      </w:r>
      <w:r w:rsidRPr="00A0453E">
        <w:rPr>
          <w:sz w:val="28"/>
          <w:szCs w:val="28"/>
        </w:rPr>
        <w:t>.</w:t>
      </w:r>
    </w:p>
    <w:p w:rsidR="00F36B1A" w:rsidRPr="00FD0146" w:rsidRDefault="00F36B1A" w:rsidP="00FD0146">
      <w:pPr>
        <w:pStyle w:val="ConsTitle"/>
        <w:widowControl/>
        <w:ind w:right="0" w:firstLine="851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соответствии с п.2 ст.22 Устава муниципального образования Точ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>
        <w:rPr>
          <w:rFonts w:ascii="Times New Roman" w:hAnsi="Times New Roman" w:cs="Times New Roman"/>
          <w:b w:val="0"/>
          <w:sz w:val="28"/>
          <w:szCs w:val="28"/>
        </w:rPr>
        <w:t>линский сельсовет Смоленского района Алтайского края, Собрание депут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>тов Точилинского сельсовета Смоленского района Алтайского края</w:t>
      </w:r>
    </w:p>
    <w:p w:rsidR="00F36B1A" w:rsidRPr="007D0C03" w:rsidRDefault="00F36B1A" w:rsidP="00961E10">
      <w:pPr>
        <w:ind w:firstLine="851"/>
        <w:jc w:val="center"/>
        <w:rPr>
          <w:sz w:val="28"/>
          <w:szCs w:val="28"/>
        </w:rPr>
      </w:pPr>
    </w:p>
    <w:p w:rsidR="00F36B1A" w:rsidRDefault="00F36B1A" w:rsidP="00961E10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F36B1A" w:rsidRPr="00150975" w:rsidRDefault="00F36B1A" w:rsidP="00D01B20">
      <w:pPr>
        <w:ind w:firstLine="851"/>
        <w:jc w:val="both"/>
        <w:rPr>
          <w:sz w:val="28"/>
          <w:szCs w:val="28"/>
        </w:rPr>
      </w:pPr>
    </w:p>
    <w:p w:rsidR="00F36B1A" w:rsidRPr="00693A58" w:rsidRDefault="00F36B1A" w:rsidP="00693A58">
      <w:pPr>
        <w:pStyle w:val="ListParagraph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693A58">
        <w:rPr>
          <w:sz w:val="28"/>
          <w:szCs w:val="28"/>
        </w:rPr>
        <w:t>Утвердить доходы  бюджета по кодам классификации доходов бюджет</w:t>
      </w:r>
      <w:r>
        <w:rPr>
          <w:sz w:val="28"/>
          <w:szCs w:val="28"/>
        </w:rPr>
        <w:t>а</w:t>
      </w:r>
      <w:r w:rsidRPr="00693A58">
        <w:rPr>
          <w:sz w:val="28"/>
          <w:szCs w:val="28"/>
        </w:rPr>
        <w:t>, согласно Приложени</w:t>
      </w:r>
      <w:r>
        <w:rPr>
          <w:sz w:val="28"/>
          <w:szCs w:val="28"/>
        </w:rPr>
        <w:t>ю</w:t>
      </w:r>
      <w:r w:rsidRPr="00693A58">
        <w:rPr>
          <w:sz w:val="28"/>
          <w:szCs w:val="28"/>
        </w:rPr>
        <w:t xml:space="preserve"> 1.</w:t>
      </w:r>
    </w:p>
    <w:p w:rsidR="00F36B1A" w:rsidRDefault="00F36B1A" w:rsidP="00693A58">
      <w:pPr>
        <w:pStyle w:val="ListParagraph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D231C8">
        <w:rPr>
          <w:sz w:val="28"/>
          <w:szCs w:val="28"/>
        </w:rPr>
        <w:t>доходы  бюджета по кодам видов доходов, подвидов доходов, классификации операций сектора государственного управления, о</w:t>
      </w:r>
      <w:r w:rsidRPr="00D231C8">
        <w:rPr>
          <w:sz w:val="28"/>
          <w:szCs w:val="28"/>
        </w:rPr>
        <w:t>т</w:t>
      </w:r>
      <w:r w:rsidRPr="00D231C8">
        <w:rPr>
          <w:sz w:val="28"/>
          <w:szCs w:val="28"/>
        </w:rPr>
        <w:t>носящихся к доходам бюджета</w:t>
      </w:r>
      <w:r>
        <w:rPr>
          <w:sz w:val="28"/>
          <w:szCs w:val="28"/>
        </w:rPr>
        <w:t>, согласно Приложению 2.</w:t>
      </w:r>
    </w:p>
    <w:p w:rsidR="00F36B1A" w:rsidRDefault="00F36B1A" w:rsidP="00693A58">
      <w:pPr>
        <w:pStyle w:val="ListParagraph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D231C8">
        <w:rPr>
          <w:sz w:val="28"/>
          <w:szCs w:val="28"/>
        </w:rPr>
        <w:t>расходы  бюджета по ведомственной структуре расх</w:t>
      </w:r>
      <w:r w:rsidRPr="00D231C8">
        <w:rPr>
          <w:sz w:val="28"/>
          <w:szCs w:val="28"/>
        </w:rPr>
        <w:t>о</w:t>
      </w:r>
      <w:r w:rsidRPr="00D231C8">
        <w:rPr>
          <w:sz w:val="28"/>
          <w:szCs w:val="28"/>
        </w:rPr>
        <w:t>дов бюджета</w:t>
      </w:r>
      <w:r>
        <w:rPr>
          <w:sz w:val="28"/>
          <w:szCs w:val="28"/>
        </w:rPr>
        <w:t>, согласно Приложению 3.</w:t>
      </w:r>
    </w:p>
    <w:p w:rsidR="00F36B1A" w:rsidRDefault="00F36B1A" w:rsidP="00693A58">
      <w:pPr>
        <w:pStyle w:val="ListParagraph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D231C8">
        <w:rPr>
          <w:sz w:val="28"/>
          <w:szCs w:val="28"/>
        </w:rPr>
        <w:t>расходы  бюджета по разделам и подразделам класс</w:t>
      </w:r>
      <w:r w:rsidRPr="00D231C8">
        <w:rPr>
          <w:sz w:val="28"/>
          <w:szCs w:val="28"/>
        </w:rPr>
        <w:t>и</w:t>
      </w:r>
      <w:r w:rsidRPr="00D231C8">
        <w:rPr>
          <w:sz w:val="28"/>
          <w:szCs w:val="28"/>
        </w:rPr>
        <w:t>фикации расходов бюджет</w:t>
      </w:r>
      <w:r>
        <w:rPr>
          <w:sz w:val="28"/>
          <w:szCs w:val="28"/>
        </w:rPr>
        <w:t>а, согласно Приложению 4.</w:t>
      </w:r>
    </w:p>
    <w:p w:rsidR="00F36B1A" w:rsidRDefault="00F36B1A" w:rsidP="00693A58">
      <w:pPr>
        <w:pStyle w:val="ListParagraph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D231C8">
        <w:rPr>
          <w:sz w:val="28"/>
          <w:szCs w:val="28"/>
        </w:rPr>
        <w:t>источники финансирования дефицита  бюджета по к</w:t>
      </w:r>
      <w:r w:rsidRPr="00D231C8">
        <w:rPr>
          <w:sz w:val="28"/>
          <w:szCs w:val="28"/>
        </w:rPr>
        <w:t>о</w:t>
      </w:r>
      <w:r w:rsidRPr="00D231C8">
        <w:rPr>
          <w:sz w:val="28"/>
          <w:szCs w:val="28"/>
        </w:rPr>
        <w:t>дам классификации источников финансирования дефицит</w:t>
      </w:r>
      <w:r>
        <w:rPr>
          <w:sz w:val="28"/>
          <w:szCs w:val="28"/>
        </w:rPr>
        <w:t>а</w:t>
      </w:r>
      <w:r w:rsidRPr="00D231C8">
        <w:rPr>
          <w:sz w:val="28"/>
          <w:szCs w:val="28"/>
        </w:rPr>
        <w:t xml:space="preserve"> бюджет</w:t>
      </w:r>
      <w:r>
        <w:rPr>
          <w:sz w:val="28"/>
          <w:szCs w:val="28"/>
        </w:rPr>
        <w:t>а, согла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но Приложению 5.</w:t>
      </w:r>
    </w:p>
    <w:p w:rsidR="00F36B1A" w:rsidRDefault="00F36B1A" w:rsidP="00693A58">
      <w:pPr>
        <w:pStyle w:val="ListParagraph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прилагаемый отчет об исполнении бюджета Точили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ского</w:t>
      </w:r>
      <w:r w:rsidRPr="00F95C8C">
        <w:rPr>
          <w:sz w:val="28"/>
          <w:szCs w:val="28"/>
        </w:rPr>
        <w:t xml:space="preserve"> сельсовета за </w:t>
      </w:r>
      <w:r>
        <w:rPr>
          <w:sz w:val="28"/>
          <w:szCs w:val="28"/>
        </w:rPr>
        <w:t>2020</w:t>
      </w:r>
      <w:r w:rsidRPr="00F95C8C">
        <w:rPr>
          <w:sz w:val="28"/>
          <w:szCs w:val="28"/>
        </w:rPr>
        <w:t>год</w:t>
      </w:r>
      <w:r>
        <w:rPr>
          <w:sz w:val="28"/>
          <w:szCs w:val="28"/>
        </w:rPr>
        <w:t>.</w:t>
      </w:r>
    </w:p>
    <w:p w:rsidR="00F36B1A" w:rsidRPr="00693A58" w:rsidRDefault="00F36B1A" w:rsidP="00693A58">
      <w:pPr>
        <w:pStyle w:val="ListParagraph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обнародовать в установленном порядке.</w:t>
      </w:r>
    </w:p>
    <w:p w:rsidR="00F36B1A" w:rsidRDefault="00F36B1A" w:rsidP="00146C4C">
      <w:pPr>
        <w:jc w:val="both"/>
        <w:rPr>
          <w:sz w:val="28"/>
          <w:szCs w:val="28"/>
        </w:rPr>
      </w:pPr>
    </w:p>
    <w:p w:rsidR="00F36B1A" w:rsidRDefault="00F36B1A" w:rsidP="000C472A">
      <w:pPr>
        <w:ind w:left="225"/>
        <w:jc w:val="both"/>
        <w:rPr>
          <w:sz w:val="28"/>
          <w:szCs w:val="28"/>
        </w:rPr>
      </w:pPr>
    </w:p>
    <w:p w:rsidR="00F36B1A" w:rsidRDefault="00F36B1A" w:rsidP="00961E10">
      <w:pPr>
        <w:jc w:val="both"/>
        <w:rPr>
          <w:sz w:val="28"/>
          <w:szCs w:val="28"/>
        </w:rPr>
      </w:pPr>
      <w:r w:rsidRPr="00A2510C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A2510C">
        <w:rPr>
          <w:sz w:val="28"/>
          <w:szCs w:val="28"/>
        </w:rPr>
        <w:t>сельсовета</w:t>
      </w:r>
      <w:r>
        <w:rPr>
          <w:sz w:val="28"/>
          <w:szCs w:val="28"/>
        </w:rPr>
        <w:t xml:space="preserve">                                                                              </w:t>
      </w:r>
      <w:r w:rsidRPr="00A2510C">
        <w:rPr>
          <w:sz w:val="28"/>
          <w:szCs w:val="28"/>
        </w:rPr>
        <w:t>М.А.Таусенев</w:t>
      </w:r>
    </w:p>
    <w:p w:rsidR="00F36B1A" w:rsidRDefault="00F36B1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36B1A" w:rsidRDefault="00F36B1A" w:rsidP="00B875B8">
      <w:pPr>
        <w:jc w:val="both"/>
        <w:rPr>
          <w:sz w:val="28"/>
          <w:szCs w:val="28"/>
        </w:rPr>
      </w:pPr>
    </w:p>
    <w:tbl>
      <w:tblPr>
        <w:tblW w:w="3651" w:type="dxa"/>
        <w:jc w:val="right"/>
        <w:tblLook w:val="00A0"/>
      </w:tblPr>
      <w:tblGrid>
        <w:gridCol w:w="3651"/>
      </w:tblGrid>
      <w:tr w:rsidR="00F36B1A" w:rsidRPr="00B875B8" w:rsidTr="00A34477">
        <w:trPr>
          <w:jc w:val="right"/>
        </w:trPr>
        <w:tc>
          <w:tcPr>
            <w:tcW w:w="3651" w:type="dxa"/>
          </w:tcPr>
          <w:p w:rsidR="00F36B1A" w:rsidRPr="00B875B8" w:rsidRDefault="00F36B1A" w:rsidP="00B875B8">
            <w:r>
              <w:t>Приложение 1</w:t>
            </w:r>
          </w:p>
        </w:tc>
      </w:tr>
      <w:tr w:rsidR="00F36B1A" w:rsidRPr="00B875B8" w:rsidTr="00A34477">
        <w:trPr>
          <w:jc w:val="right"/>
        </w:trPr>
        <w:tc>
          <w:tcPr>
            <w:tcW w:w="3651" w:type="dxa"/>
          </w:tcPr>
          <w:p w:rsidR="00F36B1A" w:rsidRPr="00B875B8" w:rsidRDefault="00F36B1A" w:rsidP="00B875B8">
            <w:r>
              <w:t>к решению Собрания депутатов</w:t>
            </w:r>
          </w:p>
        </w:tc>
      </w:tr>
      <w:tr w:rsidR="00F36B1A" w:rsidRPr="00B875B8" w:rsidTr="00A34477">
        <w:trPr>
          <w:jc w:val="right"/>
        </w:trPr>
        <w:tc>
          <w:tcPr>
            <w:tcW w:w="3651" w:type="dxa"/>
          </w:tcPr>
          <w:p w:rsidR="00F36B1A" w:rsidRPr="00B875B8" w:rsidRDefault="00F36B1A" w:rsidP="00B875B8">
            <w:r>
              <w:t>Точилинского сельсовета</w:t>
            </w:r>
          </w:p>
        </w:tc>
      </w:tr>
      <w:tr w:rsidR="00F36B1A" w:rsidRPr="00B875B8" w:rsidTr="00A34477">
        <w:trPr>
          <w:jc w:val="right"/>
        </w:trPr>
        <w:tc>
          <w:tcPr>
            <w:tcW w:w="3651" w:type="dxa"/>
          </w:tcPr>
          <w:p w:rsidR="00F36B1A" w:rsidRPr="00B875B8" w:rsidRDefault="00F36B1A" w:rsidP="00A25E4B">
            <w:r>
              <w:t>от 25.03.2021 г. № 2</w:t>
            </w:r>
          </w:p>
        </w:tc>
      </w:tr>
    </w:tbl>
    <w:p w:rsidR="00F36B1A" w:rsidRDefault="00F36B1A" w:rsidP="00A25E4B">
      <w:pPr>
        <w:jc w:val="center"/>
        <w:rPr>
          <w:sz w:val="28"/>
          <w:szCs w:val="28"/>
        </w:rPr>
      </w:pPr>
    </w:p>
    <w:p w:rsidR="00F36B1A" w:rsidRDefault="00F36B1A" w:rsidP="00A25E4B">
      <w:pPr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Pr="00693A58">
        <w:rPr>
          <w:sz w:val="28"/>
          <w:szCs w:val="28"/>
        </w:rPr>
        <w:t>оходы  бюджета по кодам классификации доходов бюджет</w:t>
      </w:r>
      <w:r>
        <w:rPr>
          <w:sz w:val="28"/>
          <w:szCs w:val="28"/>
        </w:rPr>
        <w:t>а</w:t>
      </w:r>
    </w:p>
    <w:tbl>
      <w:tblPr>
        <w:tblW w:w="9160" w:type="dxa"/>
        <w:tblInd w:w="93" w:type="dxa"/>
        <w:tblLayout w:type="fixed"/>
        <w:tblLook w:val="00A0"/>
      </w:tblPr>
      <w:tblGrid>
        <w:gridCol w:w="3651"/>
        <w:gridCol w:w="50"/>
        <w:gridCol w:w="2835"/>
        <w:gridCol w:w="1417"/>
        <w:gridCol w:w="1207"/>
      </w:tblGrid>
      <w:tr w:rsidR="00F36B1A" w:rsidTr="00CE735A">
        <w:trPr>
          <w:trHeight w:val="20"/>
        </w:trPr>
        <w:tc>
          <w:tcPr>
            <w:tcW w:w="91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тыс. рублей</w:t>
            </w:r>
          </w:p>
        </w:tc>
      </w:tr>
      <w:tr w:rsidR="00F36B1A" w:rsidTr="00CE735A">
        <w:trPr>
          <w:trHeight w:val="20"/>
        </w:trPr>
        <w:tc>
          <w:tcPr>
            <w:tcW w:w="3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>Код дохода по бюдже</w:t>
            </w:r>
            <w:r>
              <w:t>т</w:t>
            </w:r>
            <w:r>
              <w:t>ной классификации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>Утве</w:t>
            </w:r>
            <w:r>
              <w:t>р</w:t>
            </w:r>
            <w:r>
              <w:t>жденные бюджетные назначения на 2020 год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>Испо</w:t>
            </w:r>
            <w:r>
              <w:t>л</w:t>
            </w:r>
            <w:r>
              <w:t>нено за 2020 год</w:t>
            </w:r>
          </w:p>
        </w:tc>
      </w:tr>
      <w:tr w:rsidR="00F36B1A" w:rsidTr="00CE735A">
        <w:trPr>
          <w:trHeight w:val="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r>
              <w:t>Доходы бюджета - ВСЕГО: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>X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3 498,28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3 580,24</w:t>
            </w:r>
          </w:p>
        </w:tc>
      </w:tr>
      <w:tr w:rsidR="00F36B1A" w:rsidTr="00CE735A">
        <w:trPr>
          <w:trHeight w:val="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r>
              <w:t>В том числе: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/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/>
        </w:tc>
      </w:tr>
      <w:tr w:rsidR="00F36B1A" w:rsidTr="00CE735A">
        <w:trPr>
          <w:trHeight w:val="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r>
              <w:t>НАЛОГОВЫЕ И НЕНАЛОГОВЫЕ ДОХОДЫ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>000 10000000000000000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1 473,00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1 554,96</w:t>
            </w:r>
          </w:p>
        </w:tc>
      </w:tr>
      <w:tr w:rsidR="00F36B1A" w:rsidTr="00CE735A">
        <w:trPr>
          <w:trHeight w:val="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r>
              <w:t>НАЛОГИ НА ПРИБЫЛЬ, ДОХОДЫ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>000 10100000000000000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200,00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235,94</w:t>
            </w:r>
          </w:p>
        </w:tc>
      </w:tr>
      <w:tr w:rsidR="00F36B1A" w:rsidTr="00CE735A">
        <w:trPr>
          <w:trHeight w:val="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r>
              <w:t>Налог на доходы физических лиц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>000 10102000010000110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200,00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235,94</w:t>
            </w:r>
          </w:p>
        </w:tc>
      </w:tr>
      <w:tr w:rsidR="00F36B1A" w:rsidTr="00CE735A">
        <w:trPr>
          <w:trHeight w:val="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r>
              <w:t>НАЛОГИ НА СОВОКУПНЫЙ ДОХОД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>000 10500000000000000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90,00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90,36</w:t>
            </w:r>
          </w:p>
        </w:tc>
      </w:tr>
      <w:tr w:rsidR="00F36B1A" w:rsidTr="00CE735A">
        <w:trPr>
          <w:trHeight w:val="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r>
              <w:t>Единый сельскохозяйственный налог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>000 10503000000000110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90,00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90,36</w:t>
            </w:r>
          </w:p>
        </w:tc>
      </w:tr>
      <w:tr w:rsidR="00F36B1A" w:rsidTr="00CE735A">
        <w:trPr>
          <w:trHeight w:val="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r>
              <w:t>НАЛОГИ НА ИМУЩЕСТВО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>000 10600000000000000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1 157,00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1 211,61</w:t>
            </w:r>
          </w:p>
        </w:tc>
      </w:tr>
      <w:tr w:rsidR="00F36B1A" w:rsidTr="00CE735A">
        <w:trPr>
          <w:trHeight w:val="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r>
              <w:t>Налог на имущество физических лиц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>000 10601000000000110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120,00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117,93</w:t>
            </w:r>
          </w:p>
        </w:tc>
      </w:tr>
      <w:tr w:rsidR="00F36B1A" w:rsidTr="00CE735A">
        <w:trPr>
          <w:trHeight w:val="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r>
              <w:t>Земельный налог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>000 10606000000000110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1 037,00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1 093,68</w:t>
            </w:r>
          </w:p>
        </w:tc>
      </w:tr>
      <w:tr w:rsidR="00F36B1A" w:rsidTr="00CE735A">
        <w:trPr>
          <w:trHeight w:val="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r>
              <w:t>Земельный налог с организаций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>000 10606030000000110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160,00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164,40</w:t>
            </w:r>
          </w:p>
        </w:tc>
      </w:tr>
      <w:tr w:rsidR="00F36B1A" w:rsidTr="00CE735A">
        <w:trPr>
          <w:trHeight w:val="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r>
              <w:t>Земельный налог с физических лиц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>000 10606040000000110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877,00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929,28</w:t>
            </w:r>
          </w:p>
        </w:tc>
      </w:tr>
      <w:tr w:rsidR="00F36B1A" w:rsidTr="00CE735A">
        <w:trPr>
          <w:trHeight w:val="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r>
              <w:t xml:space="preserve">ДОХОДЫ ОТ ОКАЗАНИЯ ПЛАТНЫХ УСЛУГ И КОМПЕНСАЦИИ ЗАТРАТ ГОСУДАРСТВА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>000 11300000000000000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26,00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16,55</w:t>
            </w:r>
          </w:p>
        </w:tc>
      </w:tr>
      <w:tr w:rsidR="00F36B1A" w:rsidTr="00CE735A">
        <w:trPr>
          <w:trHeight w:val="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r>
              <w:t>Доходы, поступающие в порядке возмещения расходов, понесе</w:t>
            </w:r>
            <w:r>
              <w:t>н</w:t>
            </w:r>
            <w:r>
              <w:t xml:space="preserve">ных в связи с эксплуатацией имущества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>000 11302060000000130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26,00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16,55</w:t>
            </w:r>
          </w:p>
        </w:tc>
      </w:tr>
      <w:tr w:rsidR="00F36B1A" w:rsidTr="00CE735A">
        <w:trPr>
          <w:trHeight w:val="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r>
              <w:t xml:space="preserve">ШТРАФЫ, САНКЦИИ, ВОЗМЕЩЕНИЕ УЩЕРБА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>000 11600000000000000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0,00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0,50</w:t>
            </w:r>
          </w:p>
        </w:tc>
      </w:tr>
      <w:tr w:rsidR="00F36B1A" w:rsidTr="00CE735A">
        <w:trPr>
          <w:trHeight w:val="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r>
              <w:t>Административные штрафы, у</w:t>
            </w:r>
            <w:r>
              <w:t>с</w:t>
            </w:r>
            <w:r>
              <w:t>тановленные законами субъектов Российской Федерации об адм</w:t>
            </w:r>
            <w:r>
              <w:t>и</w:t>
            </w:r>
            <w:r>
              <w:t xml:space="preserve">нистративных правонарушениях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>000 116020000200000140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0,00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0,50</w:t>
            </w:r>
          </w:p>
        </w:tc>
      </w:tr>
      <w:tr w:rsidR="00F36B1A" w:rsidTr="00CE735A">
        <w:trPr>
          <w:trHeight w:val="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r>
              <w:t>БЕЗВОЗМЕЗДНЫЕ ПОСТУПЛЕНИЯ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>000 20000000000000000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2 025,28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2 025,28</w:t>
            </w:r>
          </w:p>
        </w:tc>
      </w:tr>
      <w:tr w:rsidR="00F36B1A" w:rsidTr="00CE735A">
        <w:trPr>
          <w:trHeight w:val="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>000 20200000000000000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1 876,93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1 876,93</w:t>
            </w:r>
          </w:p>
        </w:tc>
      </w:tr>
      <w:tr w:rsidR="00F36B1A" w:rsidTr="00CE735A">
        <w:trPr>
          <w:trHeight w:val="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r>
              <w:t xml:space="preserve">Дотации бюджетам бюджетной системы Российской Федерации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>000 20201000000000150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81,10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81,10</w:t>
            </w:r>
          </w:p>
        </w:tc>
      </w:tr>
      <w:tr w:rsidR="00F36B1A" w:rsidTr="00CE735A">
        <w:trPr>
          <w:trHeight w:val="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r>
              <w:t>Дотации на выравнивание бю</w:t>
            </w:r>
            <w:r>
              <w:t>д</w:t>
            </w:r>
            <w:r>
              <w:t>жетной обеспеченности из бю</w:t>
            </w:r>
            <w:r>
              <w:t>д</w:t>
            </w:r>
            <w:r>
              <w:t>жетов муниципальных районов, городских округов с внутриг</w:t>
            </w:r>
            <w:r>
              <w:t>о</w:t>
            </w:r>
            <w:r>
              <w:t xml:space="preserve">родским делением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>000 20216001000000150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81,10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81,10</w:t>
            </w:r>
          </w:p>
        </w:tc>
      </w:tr>
      <w:tr w:rsidR="00F36B1A" w:rsidTr="00CE735A">
        <w:trPr>
          <w:trHeight w:val="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r>
              <w:t xml:space="preserve">Субсидии бюджетам бюджетной системы Российской Федерации (межбюджетные субсидии)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 xml:space="preserve">000 20220000000000150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1 000,00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1 000,00</w:t>
            </w:r>
          </w:p>
        </w:tc>
      </w:tr>
      <w:tr w:rsidR="00F36B1A" w:rsidTr="00CE735A">
        <w:trPr>
          <w:trHeight w:val="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r>
              <w:t xml:space="preserve">Прочие субсидии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 xml:space="preserve">000 20229999000000150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1 000,00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1 000,00</w:t>
            </w:r>
          </w:p>
        </w:tc>
      </w:tr>
      <w:tr w:rsidR="00F36B1A" w:rsidTr="00CE735A">
        <w:trPr>
          <w:trHeight w:val="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r>
              <w:t>Субвенции бюджетам бюдже</w:t>
            </w:r>
            <w:r>
              <w:t>т</w:t>
            </w:r>
            <w:r>
              <w:t>ной системы Российской Фед</w:t>
            </w:r>
            <w:r>
              <w:t>е</w:t>
            </w:r>
            <w:r>
              <w:t xml:space="preserve">рации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>000 20230000000000150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139,00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139,00</w:t>
            </w:r>
          </w:p>
        </w:tc>
      </w:tr>
      <w:tr w:rsidR="00F36B1A" w:rsidTr="00CE735A">
        <w:trPr>
          <w:trHeight w:val="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r>
              <w:t>Субвенции бюджетам на осущ</w:t>
            </w:r>
            <w:r>
              <w:t>е</w:t>
            </w:r>
            <w:r>
              <w:t>ствление первичного воинского учета на территориях, где отсу</w:t>
            </w:r>
            <w:r>
              <w:t>т</w:t>
            </w:r>
            <w:r>
              <w:t>ствуют военные комиссариаты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>000 2023511800000150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137,30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137,30</w:t>
            </w:r>
          </w:p>
        </w:tc>
      </w:tr>
      <w:tr w:rsidR="00F36B1A" w:rsidTr="00CE735A">
        <w:trPr>
          <w:trHeight w:val="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>000 2023511810000150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137,30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137,30</w:t>
            </w:r>
          </w:p>
        </w:tc>
      </w:tr>
      <w:tr w:rsidR="00F36B1A" w:rsidTr="00CE735A">
        <w:trPr>
          <w:trHeight w:val="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r>
              <w:t>Субвенции местным бюджетам на выполнение передаваемых полномочий субъектов Росси</w:t>
            </w:r>
            <w:r>
              <w:t>й</w:t>
            </w:r>
            <w:r>
              <w:t>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>000 20230024000000150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1,70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1,70</w:t>
            </w:r>
          </w:p>
        </w:tc>
      </w:tr>
      <w:tr w:rsidR="00F36B1A" w:rsidTr="00CE735A">
        <w:trPr>
          <w:trHeight w:val="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r>
              <w:t>Субвенции бюджетам сельских поселений на выполнение пер</w:t>
            </w:r>
            <w:r>
              <w:t>е</w:t>
            </w:r>
            <w:r>
              <w:t>даваемых полномочий субъектов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>000 20230024100000150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1,70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1,70</w:t>
            </w:r>
          </w:p>
        </w:tc>
      </w:tr>
      <w:tr w:rsidR="00F36B1A" w:rsidTr="00CE735A">
        <w:trPr>
          <w:trHeight w:val="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r>
              <w:t>Иные межбюджетные трансфе</w:t>
            </w:r>
            <w:r>
              <w:t>р</w:t>
            </w:r>
            <w:r>
              <w:t>ты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>000 20240000000000150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656,83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656,83</w:t>
            </w:r>
          </w:p>
        </w:tc>
      </w:tr>
      <w:tr w:rsidR="00F36B1A" w:rsidTr="00CE735A">
        <w:trPr>
          <w:trHeight w:val="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r>
              <w:t>Межбюджетные трансферты, п</w:t>
            </w:r>
            <w:r>
              <w:t>е</w:t>
            </w:r>
            <w:r>
              <w:t>редаваемые бюджетам муниц</w:t>
            </w:r>
            <w:r>
              <w:t>и</w:t>
            </w:r>
            <w:r>
              <w:t>пальных образований на осущ</w:t>
            </w:r>
            <w:r>
              <w:t>е</w:t>
            </w:r>
            <w:r>
              <w:t>ствление части полномочий по решению вопросов местного зн</w:t>
            </w:r>
            <w:r>
              <w:t>а</w:t>
            </w:r>
            <w:r>
              <w:t>чения в соответствии с закл</w:t>
            </w:r>
            <w:r>
              <w:t>ю</w:t>
            </w:r>
            <w:r>
              <w:t>ченными соглашениями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>000 20240014000000150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656,83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656,83</w:t>
            </w:r>
          </w:p>
        </w:tc>
      </w:tr>
      <w:tr w:rsidR="00F36B1A" w:rsidTr="00CE735A">
        <w:trPr>
          <w:trHeight w:val="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r>
              <w:t>Межбюджетные трансферты, п</w:t>
            </w:r>
            <w:r>
              <w:t>е</w:t>
            </w:r>
            <w:r>
              <w:t>редаваемые бюджетам сельских поселений из бюджетов муниц</w:t>
            </w:r>
            <w:r>
              <w:t>и</w:t>
            </w:r>
            <w:r>
              <w:t>пальных районов на осуществл</w:t>
            </w:r>
            <w:r>
              <w:t>е</w:t>
            </w:r>
            <w:r>
              <w:t>ние части полномочий по реш</w:t>
            </w:r>
            <w:r>
              <w:t>е</w:t>
            </w:r>
            <w:r>
              <w:t>нию вопросов местного значения в соответствии с заключенными соглашениями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>000 20240014100000150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656,83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656,83</w:t>
            </w:r>
          </w:p>
        </w:tc>
      </w:tr>
      <w:tr w:rsidR="00F36B1A" w:rsidTr="00CE735A">
        <w:trPr>
          <w:trHeight w:val="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r>
              <w:t>БЕЗВОЗМЕЗДНЫЕ ПОСТУПЛЕНИЯ ОТ НЕГОСУДАРСТВЕННЫХ ОРГАНИЗАЦИЙ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>000 20400000000000000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70,00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70,00</w:t>
            </w:r>
          </w:p>
        </w:tc>
      </w:tr>
      <w:tr w:rsidR="00F36B1A" w:rsidTr="00CE735A">
        <w:trPr>
          <w:trHeight w:val="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r>
              <w:t xml:space="preserve">Безвозмездные поступления от негосударственных организаций в бюджеты сельских поселений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>000 20405000100000150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70,00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70,00</w:t>
            </w:r>
          </w:p>
        </w:tc>
      </w:tr>
      <w:tr w:rsidR="00F36B1A" w:rsidTr="00CE735A">
        <w:trPr>
          <w:trHeight w:val="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r>
              <w:t>Прочие безвозмездные поступл</w:t>
            </w:r>
            <w:r>
              <w:t>е</w:t>
            </w:r>
            <w:r>
              <w:t>ния от негосударственных орг</w:t>
            </w:r>
            <w:r>
              <w:t>а</w:t>
            </w:r>
            <w:r>
              <w:t>низаций в бюджеты сельских п</w:t>
            </w:r>
            <w:r>
              <w:t>о</w:t>
            </w:r>
            <w:r>
              <w:t xml:space="preserve">селений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>000 20405099100000150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70,00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70,00</w:t>
            </w:r>
          </w:p>
        </w:tc>
      </w:tr>
      <w:tr w:rsidR="00F36B1A" w:rsidTr="00CE735A">
        <w:trPr>
          <w:trHeight w:val="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r>
              <w:t>ПРОЧИЕ БЕЗВОЗМЕЗДНЫЕ ПОСТУПЛЕНИЯ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>000 20700000000000000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78,35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78,35</w:t>
            </w:r>
          </w:p>
        </w:tc>
      </w:tr>
      <w:tr w:rsidR="00F36B1A" w:rsidTr="00CE735A">
        <w:trPr>
          <w:trHeight w:val="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r>
              <w:t>Прочие безвозмездные поступл</w:t>
            </w:r>
            <w:r>
              <w:t>е</w:t>
            </w:r>
            <w:r>
              <w:t>ния в бюджеты сельских посел</w:t>
            </w:r>
            <w:r>
              <w:t>е</w:t>
            </w:r>
            <w:r>
              <w:t>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>000 20705000100000150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78,35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78,35</w:t>
            </w:r>
          </w:p>
        </w:tc>
      </w:tr>
      <w:tr w:rsidR="00F36B1A" w:rsidTr="00CE735A">
        <w:trPr>
          <w:trHeight w:val="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r>
              <w:t>Поступления от денежных п</w:t>
            </w:r>
            <w:r>
              <w:t>о</w:t>
            </w:r>
            <w:r>
              <w:t>жертвований, предоставляемых физическими лицами получат</w:t>
            </w:r>
            <w:r>
              <w:t>е</w:t>
            </w:r>
            <w:r>
              <w:t xml:space="preserve">лям средств бюджетов сельских поселений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</w:pPr>
            <w:r>
              <w:t>000 20705020100000150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78,35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right"/>
            </w:pPr>
            <w:r>
              <w:t>78,35</w:t>
            </w:r>
          </w:p>
        </w:tc>
      </w:tr>
      <w:tr w:rsidR="00F36B1A" w:rsidRPr="00B875B8" w:rsidTr="00A34477">
        <w:tblPrEx>
          <w:jc w:val="right"/>
        </w:tblPrEx>
        <w:trPr>
          <w:gridAfter w:val="4"/>
          <w:wAfter w:w="5509" w:type="dxa"/>
          <w:jc w:val="right"/>
        </w:trPr>
        <w:tc>
          <w:tcPr>
            <w:tcW w:w="3651" w:type="dxa"/>
          </w:tcPr>
          <w:p w:rsidR="00F36B1A" w:rsidRDefault="00F36B1A" w:rsidP="00A00B92"/>
          <w:p w:rsidR="00F36B1A" w:rsidRDefault="00F36B1A" w:rsidP="00A00B92"/>
          <w:p w:rsidR="00F36B1A" w:rsidRPr="00B875B8" w:rsidRDefault="00F36B1A" w:rsidP="00A00B92">
            <w:r>
              <w:t>Приложение 2</w:t>
            </w:r>
          </w:p>
        </w:tc>
      </w:tr>
      <w:tr w:rsidR="00F36B1A" w:rsidRPr="00B875B8" w:rsidTr="00A34477">
        <w:tblPrEx>
          <w:jc w:val="right"/>
        </w:tblPrEx>
        <w:trPr>
          <w:gridAfter w:val="4"/>
          <w:wAfter w:w="5509" w:type="dxa"/>
          <w:jc w:val="right"/>
        </w:trPr>
        <w:tc>
          <w:tcPr>
            <w:tcW w:w="3651" w:type="dxa"/>
          </w:tcPr>
          <w:p w:rsidR="00F36B1A" w:rsidRPr="00B875B8" w:rsidRDefault="00F36B1A" w:rsidP="00A00B92">
            <w:r>
              <w:t>к решению Собрания депутатов</w:t>
            </w:r>
          </w:p>
        </w:tc>
      </w:tr>
      <w:tr w:rsidR="00F36B1A" w:rsidRPr="00B875B8" w:rsidTr="00A34477">
        <w:tblPrEx>
          <w:jc w:val="right"/>
        </w:tblPrEx>
        <w:trPr>
          <w:gridAfter w:val="4"/>
          <w:wAfter w:w="5509" w:type="dxa"/>
          <w:jc w:val="right"/>
        </w:trPr>
        <w:tc>
          <w:tcPr>
            <w:tcW w:w="3651" w:type="dxa"/>
          </w:tcPr>
          <w:p w:rsidR="00F36B1A" w:rsidRPr="00B875B8" w:rsidRDefault="00F36B1A" w:rsidP="0056559B">
            <w:r>
              <w:t>Точилинского сельсовета</w:t>
            </w:r>
          </w:p>
        </w:tc>
      </w:tr>
      <w:tr w:rsidR="00F36B1A" w:rsidRPr="00B875B8" w:rsidTr="00A34477">
        <w:tblPrEx>
          <w:jc w:val="right"/>
        </w:tblPrEx>
        <w:trPr>
          <w:gridAfter w:val="4"/>
          <w:wAfter w:w="5509" w:type="dxa"/>
          <w:jc w:val="right"/>
        </w:trPr>
        <w:tc>
          <w:tcPr>
            <w:tcW w:w="3651" w:type="dxa"/>
          </w:tcPr>
          <w:p w:rsidR="00F36B1A" w:rsidRPr="00B875B8" w:rsidRDefault="00F36B1A" w:rsidP="00CE735A">
            <w:r>
              <w:t xml:space="preserve">от 25.03.2021 г. № 2 </w:t>
            </w:r>
          </w:p>
        </w:tc>
      </w:tr>
    </w:tbl>
    <w:p w:rsidR="00F36B1A" w:rsidRDefault="00F36B1A">
      <w:pPr>
        <w:rPr>
          <w:sz w:val="28"/>
          <w:szCs w:val="28"/>
        </w:rPr>
      </w:pPr>
    </w:p>
    <w:p w:rsidR="00F36B1A" w:rsidRDefault="00F36B1A" w:rsidP="00BC426E">
      <w:pPr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Pr="00D231C8">
        <w:rPr>
          <w:sz w:val="28"/>
          <w:szCs w:val="28"/>
        </w:rPr>
        <w:t>оходы  бюджета по кодам видов доходов, подвидов доходов</w:t>
      </w:r>
      <w:r>
        <w:rPr>
          <w:sz w:val="28"/>
          <w:szCs w:val="28"/>
        </w:rPr>
        <w:t>,</w:t>
      </w:r>
    </w:p>
    <w:p w:rsidR="00F36B1A" w:rsidRDefault="00F36B1A" w:rsidP="00BC426E">
      <w:pPr>
        <w:jc w:val="center"/>
        <w:rPr>
          <w:sz w:val="28"/>
          <w:szCs w:val="28"/>
        </w:rPr>
      </w:pPr>
      <w:r w:rsidRPr="00D231C8">
        <w:rPr>
          <w:sz w:val="28"/>
          <w:szCs w:val="28"/>
        </w:rPr>
        <w:t xml:space="preserve"> классификации операций сектора государственного управления, </w:t>
      </w:r>
    </w:p>
    <w:p w:rsidR="00F36B1A" w:rsidRDefault="00F36B1A" w:rsidP="00BC426E">
      <w:pPr>
        <w:jc w:val="center"/>
        <w:rPr>
          <w:sz w:val="28"/>
          <w:szCs w:val="28"/>
        </w:rPr>
      </w:pPr>
      <w:r w:rsidRPr="00D231C8">
        <w:rPr>
          <w:sz w:val="28"/>
          <w:szCs w:val="28"/>
        </w:rPr>
        <w:t>относящихся к доходам бюджета</w:t>
      </w:r>
    </w:p>
    <w:tbl>
      <w:tblPr>
        <w:tblW w:w="9654" w:type="dxa"/>
        <w:tblInd w:w="93" w:type="dxa"/>
        <w:tblLayout w:type="fixed"/>
        <w:tblLook w:val="00A0"/>
      </w:tblPr>
      <w:tblGrid>
        <w:gridCol w:w="4551"/>
        <w:gridCol w:w="1560"/>
        <w:gridCol w:w="1134"/>
        <w:gridCol w:w="1275"/>
        <w:gridCol w:w="1134"/>
      </w:tblGrid>
      <w:tr w:rsidR="00F36B1A" w:rsidRPr="00BC426E" w:rsidTr="00BC426E">
        <w:trPr>
          <w:trHeight w:val="20"/>
        </w:trPr>
        <w:tc>
          <w:tcPr>
            <w:tcW w:w="9654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36B1A" w:rsidRPr="00BC426E" w:rsidRDefault="00F36B1A" w:rsidP="00BC426E">
            <w:pPr>
              <w:jc w:val="right"/>
              <w:rPr>
                <w:color w:val="000000"/>
              </w:rPr>
            </w:pPr>
            <w:r w:rsidRPr="00BC426E">
              <w:rPr>
                <w:color w:val="000000"/>
              </w:rPr>
              <w:t>тыс.рублей</w:t>
            </w:r>
          </w:p>
        </w:tc>
      </w:tr>
      <w:tr w:rsidR="00F36B1A" w:rsidRPr="00BC426E" w:rsidTr="00BC426E">
        <w:trPr>
          <w:trHeight w:val="2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6B1A" w:rsidRPr="00BC426E" w:rsidRDefault="00F36B1A" w:rsidP="00BC426E">
            <w:pPr>
              <w:jc w:val="center"/>
              <w:rPr>
                <w:color w:val="000000"/>
              </w:rPr>
            </w:pPr>
            <w:r w:rsidRPr="00BC426E">
              <w:rPr>
                <w:color w:val="000000"/>
              </w:rPr>
              <w:t>Наименование показателя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6B1A" w:rsidRPr="00BC426E" w:rsidRDefault="00F36B1A" w:rsidP="00BC426E">
            <w:pPr>
              <w:jc w:val="center"/>
              <w:rPr>
                <w:color w:val="000000"/>
              </w:rPr>
            </w:pPr>
            <w:r w:rsidRPr="00BC426E">
              <w:rPr>
                <w:color w:val="000000"/>
              </w:rPr>
              <w:t>Код вида доходов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6B1A" w:rsidRPr="00BC426E" w:rsidRDefault="00F36B1A" w:rsidP="00BC426E">
            <w:pPr>
              <w:jc w:val="center"/>
              <w:rPr>
                <w:color w:val="000000"/>
              </w:rPr>
            </w:pPr>
            <w:r w:rsidRPr="00BC426E">
              <w:rPr>
                <w:color w:val="000000"/>
              </w:rPr>
              <w:t>Код подвида доходов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6B1A" w:rsidRPr="006F5263" w:rsidRDefault="00F36B1A" w:rsidP="006F5263">
            <w:pPr>
              <w:jc w:val="center"/>
              <w:rPr>
                <w:color w:val="000000"/>
              </w:rPr>
            </w:pPr>
            <w:r w:rsidRPr="006F5263">
              <w:rPr>
                <w:color w:val="000000"/>
              </w:rPr>
              <w:t>Утве</w:t>
            </w:r>
            <w:r w:rsidRPr="006F5263">
              <w:rPr>
                <w:color w:val="000000"/>
              </w:rPr>
              <w:t>р</w:t>
            </w:r>
            <w:r w:rsidRPr="006F5263">
              <w:rPr>
                <w:color w:val="000000"/>
              </w:rPr>
              <w:t>жденные бюдже</w:t>
            </w:r>
            <w:r w:rsidRPr="006F5263">
              <w:rPr>
                <w:color w:val="000000"/>
              </w:rPr>
              <w:t>т</w:t>
            </w:r>
            <w:r w:rsidRPr="006F5263">
              <w:rPr>
                <w:color w:val="000000"/>
              </w:rPr>
              <w:t>ные н</w:t>
            </w:r>
            <w:r w:rsidRPr="006F5263">
              <w:rPr>
                <w:color w:val="000000"/>
              </w:rPr>
              <w:t>а</w:t>
            </w:r>
            <w:r w:rsidRPr="006F5263">
              <w:rPr>
                <w:color w:val="000000"/>
              </w:rPr>
              <w:t>значения на 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6B1A" w:rsidRPr="006F5263" w:rsidRDefault="00F36B1A" w:rsidP="006F5263">
            <w:pPr>
              <w:jc w:val="center"/>
              <w:rPr>
                <w:color w:val="000000"/>
              </w:rPr>
            </w:pPr>
            <w:r w:rsidRPr="006F5263">
              <w:rPr>
                <w:color w:val="000000"/>
              </w:rPr>
              <w:t>Испо</w:t>
            </w:r>
            <w:r w:rsidRPr="006F5263">
              <w:rPr>
                <w:color w:val="000000"/>
              </w:rPr>
              <w:t>л</w:t>
            </w:r>
            <w:r w:rsidRPr="006F5263">
              <w:rPr>
                <w:color w:val="000000"/>
              </w:rPr>
              <w:t>нено за 2020 год</w:t>
            </w:r>
          </w:p>
        </w:tc>
      </w:tr>
      <w:tr w:rsidR="00F36B1A" w:rsidRPr="00BC426E" w:rsidTr="006D2581">
        <w:trPr>
          <w:trHeight w:val="2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Pr="00BC426E" w:rsidRDefault="00F36B1A" w:rsidP="00BC426E">
            <w:r w:rsidRPr="00BC426E">
              <w:t xml:space="preserve">Доходы бюджета - ВСЕГО: </w:t>
            </w:r>
            <w:r w:rsidRPr="00BC426E">
              <w:br/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center"/>
            </w:pPr>
            <w:r w:rsidRPr="00BC426E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center"/>
            </w:pPr>
            <w:r w:rsidRPr="00BC426E"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right"/>
            </w:pPr>
            <w:r>
              <w:t>3 498,28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right"/>
            </w:pPr>
            <w:r>
              <w:t>3 580,24</w:t>
            </w:r>
          </w:p>
        </w:tc>
      </w:tr>
      <w:tr w:rsidR="00F36B1A" w:rsidRPr="00BC426E" w:rsidTr="00BC426E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Pr="00BC426E" w:rsidRDefault="00F36B1A" w:rsidP="00BC426E">
            <w:r w:rsidRPr="00BC426E">
              <w:t>Налог на доходы физических лиц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center"/>
            </w:pPr>
            <w:r w:rsidRPr="00BC426E">
              <w:t xml:space="preserve"> 1010200001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center"/>
            </w:pPr>
            <w:r w:rsidRPr="00BC426E">
              <w:t>0000110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right"/>
            </w:pPr>
            <w:r>
              <w:t>200</w:t>
            </w:r>
            <w:r w:rsidRPr="00BC426E"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CE735A">
            <w:pPr>
              <w:jc w:val="right"/>
            </w:pPr>
            <w:r>
              <w:t>235</w:t>
            </w:r>
            <w:r w:rsidRPr="00BC426E">
              <w:t>,</w:t>
            </w:r>
            <w:r>
              <w:t>94</w:t>
            </w:r>
          </w:p>
        </w:tc>
      </w:tr>
      <w:tr w:rsidR="00F36B1A" w:rsidRPr="00BC426E" w:rsidTr="00BC426E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Pr="00BC426E" w:rsidRDefault="00F36B1A" w:rsidP="00BC426E">
            <w:r w:rsidRPr="00BC426E">
              <w:t>Единый сельскохозяйственный налог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center"/>
            </w:pPr>
            <w:r w:rsidRPr="00BC426E">
              <w:t xml:space="preserve"> 1050300001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center"/>
            </w:pPr>
            <w:r w:rsidRPr="00BC426E">
              <w:t>0000110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right"/>
            </w:pPr>
            <w:r>
              <w:t>90</w:t>
            </w:r>
            <w:r w:rsidRPr="00BC426E"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CE735A">
            <w:pPr>
              <w:jc w:val="right"/>
            </w:pPr>
            <w:r>
              <w:t>90</w:t>
            </w:r>
            <w:r w:rsidRPr="00BC426E">
              <w:t>,</w:t>
            </w:r>
            <w:r>
              <w:t>36</w:t>
            </w:r>
          </w:p>
        </w:tc>
      </w:tr>
      <w:tr w:rsidR="00F36B1A" w:rsidRPr="00BC426E" w:rsidTr="00BC426E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Pr="00BC426E" w:rsidRDefault="00F36B1A" w:rsidP="00BC426E">
            <w:r w:rsidRPr="00BC426E">
              <w:t>Налог на имущество физических лиц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center"/>
            </w:pPr>
            <w:r w:rsidRPr="00BC426E">
              <w:t>1060100000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center"/>
            </w:pPr>
            <w:r w:rsidRPr="00BC426E">
              <w:t>0000110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right"/>
            </w:pPr>
            <w:r>
              <w:t>120</w:t>
            </w:r>
            <w:r w:rsidRPr="00BC426E"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CE735A">
            <w:pPr>
              <w:jc w:val="right"/>
            </w:pPr>
            <w:r>
              <w:t>117,93</w:t>
            </w:r>
          </w:p>
        </w:tc>
      </w:tr>
      <w:tr w:rsidR="00F36B1A" w:rsidRPr="00BC426E" w:rsidTr="00BC426E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Pr="00BC426E" w:rsidRDefault="00F36B1A" w:rsidP="00BC426E">
            <w:r w:rsidRPr="00BC426E">
              <w:t>Земельный налог с организаций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center"/>
            </w:pPr>
            <w:r w:rsidRPr="00BC426E">
              <w:t xml:space="preserve"> 1060603000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center"/>
            </w:pPr>
            <w:r w:rsidRPr="00BC426E">
              <w:t>0000110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6D2581">
            <w:pPr>
              <w:jc w:val="right"/>
            </w:pPr>
            <w:r w:rsidRPr="00BC426E">
              <w:t>16</w:t>
            </w:r>
            <w:r>
              <w:t>0</w:t>
            </w:r>
            <w:r w:rsidRPr="00BC426E"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right"/>
            </w:pPr>
            <w:r>
              <w:t>164,40</w:t>
            </w:r>
          </w:p>
        </w:tc>
      </w:tr>
      <w:tr w:rsidR="00F36B1A" w:rsidRPr="00BC426E" w:rsidTr="00BC426E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Pr="00BC426E" w:rsidRDefault="00F36B1A" w:rsidP="00BC426E">
            <w:r w:rsidRPr="00BC426E">
              <w:t>Земельный налог с физических лиц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center"/>
            </w:pPr>
            <w:r w:rsidRPr="00BC426E">
              <w:t>1060604000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center"/>
            </w:pPr>
            <w:r w:rsidRPr="00BC426E">
              <w:t>0000110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right"/>
            </w:pPr>
            <w:r>
              <w:t>877</w:t>
            </w:r>
            <w:r w:rsidRPr="00BC426E"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6D2581">
            <w:pPr>
              <w:jc w:val="right"/>
            </w:pPr>
            <w:r>
              <w:t>929,28</w:t>
            </w:r>
          </w:p>
        </w:tc>
      </w:tr>
      <w:tr w:rsidR="00F36B1A" w:rsidRPr="00BC426E" w:rsidTr="00BC426E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Pr="00BC426E" w:rsidRDefault="00F36B1A" w:rsidP="00BC426E">
            <w:r w:rsidRPr="00BC426E">
              <w:t>Доходы, поступающие в порядке возм</w:t>
            </w:r>
            <w:r w:rsidRPr="00BC426E">
              <w:t>е</w:t>
            </w:r>
            <w:r w:rsidRPr="00BC426E">
              <w:t>щения расходов, понесенных в связи с эксплуатацией имущества сельских пос</w:t>
            </w:r>
            <w:r w:rsidRPr="00BC426E">
              <w:t>е</w:t>
            </w:r>
            <w:r w:rsidRPr="00BC426E">
              <w:t xml:space="preserve">лений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center"/>
            </w:pPr>
            <w:r w:rsidRPr="00BC426E">
              <w:t>1130206510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center"/>
            </w:pPr>
            <w:r w:rsidRPr="00BC426E">
              <w:t>0000130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right"/>
            </w:pPr>
            <w:r>
              <w:t>26,</w:t>
            </w:r>
            <w:r w:rsidRPr="00BC426E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6D2581">
            <w:pPr>
              <w:jc w:val="right"/>
            </w:pPr>
            <w:r>
              <w:t>16,55</w:t>
            </w:r>
          </w:p>
        </w:tc>
      </w:tr>
      <w:tr w:rsidR="00F36B1A" w:rsidRPr="00BC426E" w:rsidTr="00BC426E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Pr="00BC426E" w:rsidRDefault="00F36B1A" w:rsidP="00BC426E">
            <w:r w:rsidRPr="003B58CF">
              <w:t>Административные штрафы, установле</w:t>
            </w:r>
            <w:r w:rsidRPr="003B58CF">
              <w:t>н</w:t>
            </w:r>
            <w:r w:rsidRPr="003B58CF">
              <w:t>ные законами субъектов Российской Ф</w:t>
            </w:r>
            <w:r w:rsidRPr="003B58CF">
              <w:t>е</w:t>
            </w:r>
            <w:r w:rsidRPr="003B58CF">
              <w:t>дерации об административных правон</w:t>
            </w:r>
            <w:r w:rsidRPr="003B58CF">
              <w:t>а</w:t>
            </w:r>
            <w:r w:rsidRPr="003B58CF">
              <w:t>рушениях, за нарушение муниципальных правовых актов</w:t>
            </w:r>
            <w:r w:rsidRPr="003B58CF">
              <w:tab/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center"/>
            </w:pPr>
            <w:r>
              <w:t>1160202002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center"/>
            </w:pPr>
            <w:r>
              <w:t>0000140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BC426E">
            <w:pPr>
              <w:jc w:val="right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6D2581">
            <w:pPr>
              <w:jc w:val="right"/>
            </w:pPr>
            <w:r>
              <w:t>0,50</w:t>
            </w:r>
          </w:p>
        </w:tc>
      </w:tr>
      <w:tr w:rsidR="00F36B1A" w:rsidRPr="00BC426E" w:rsidTr="00BC426E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Pr="00BC426E" w:rsidRDefault="00F36B1A" w:rsidP="00BC426E">
            <w:r w:rsidRPr="00BC426E">
              <w:t>Дотации бюджетам сельских поселений на выравнивание бюджетной обеспече</w:t>
            </w:r>
            <w:r w:rsidRPr="00BC426E">
              <w:t>н</w:t>
            </w:r>
            <w:r w:rsidRPr="00BC426E">
              <w:t>ности</w:t>
            </w:r>
            <w:r>
              <w:t xml:space="preserve"> из бюджетов муниципальных ра</w:t>
            </w:r>
            <w:r>
              <w:t>й</w:t>
            </w:r>
            <w:r>
              <w:t>онов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6D2581">
            <w:pPr>
              <w:jc w:val="center"/>
            </w:pPr>
            <w:r w:rsidRPr="00BC426E">
              <w:t>2021</w:t>
            </w:r>
            <w:r>
              <w:t>6</w:t>
            </w:r>
            <w:r w:rsidRPr="00BC426E">
              <w:t>00110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center"/>
            </w:pPr>
            <w:r w:rsidRPr="00BC426E">
              <w:t>0000150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right"/>
            </w:pPr>
            <w:r>
              <w:t>81,10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6D2581">
            <w:pPr>
              <w:jc w:val="right"/>
            </w:pPr>
            <w:r>
              <w:t>8</w:t>
            </w:r>
            <w:r w:rsidRPr="00BC426E">
              <w:t>1,</w:t>
            </w:r>
            <w:r>
              <w:t>1</w:t>
            </w:r>
            <w:r w:rsidRPr="00BC426E">
              <w:t>0</w:t>
            </w:r>
          </w:p>
        </w:tc>
      </w:tr>
      <w:tr w:rsidR="00F36B1A" w:rsidRPr="00BC426E" w:rsidTr="00BC426E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Pr="00BC426E" w:rsidRDefault="00F36B1A" w:rsidP="00BC426E">
            <w:r w:rsidRPr="003B58CF">
              <w:t>Прочие субсидии</w:t>
            </w:r>
            <w:r>
              <w:t xml:space="preserve"> бюджетам сельских п</w:t>
            </w:r>
            <w:r>
              <w:t>о</w:t>
            </w:r>
            <w:r>
              <w:t>селений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6D2581">
            <w:pPr>
              <w:jc w:val="center"/>
            </w:pPr>
            <w:r>
              <w:t>2022999910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center"/>
            </w:pPr>
            <w:r w:rsidRPr="003B58CF">
              <w:t>0000150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BC426E">
            <w:pPr>
              <w:jc w:val="right"/>
            </w:pPr>
            <w: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6D2581">
            <w:pPr>
              <w:jc w:val="right"/>
            </w:pPr>
            <w:r>
              <w:t>1 000,00</w:t>
            </w:r>
          </w:p>
        </w:tc>
      </w:tr>
      <w:tr w:rsidR="00F36B1A" w:rsidRPr="00BC426E" w:rsidTr="00BC426E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Pr="00BC426E" w:rsidRDefault="00F36B1A" w:rsidP="00BC426E">
            <w:r w:rsidRPr="00BC426E">
              <w:t>Субвенции бюджетам сельских посел</w:t>
            </w:r>
            <w:r w:rsidRPr="00BC426E">
              <w:t>е</w:t>
            </w:r>
            <w:r w:rsidRPr="00BC426E">
              <w:t>ний на осуществление первичного вои</w:t>
            </w:r>
            <w:r w:rsidRPr="00BC426E">
              <w:t>н</w:t>
            </w:r>
            <w:r w:rsidRPr="00BC426E">
              <w:t>ского учета на территориях, где отсутс</w:t>
            </w:r>
            <w:r w:rsidRPr="00BC426E">
              <w:t>т</w:t>
            </w:r>
            <w:r w:rsidRPr="00BC426E">
              <w:t>вуют военные комиссариаты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center"/>
            </w:pPr>
            <w:r w:rsidRPr="00BC426E">
              <w:t>2023511810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center"/>
            </w:pPr>
            <w:r w:rsidRPr="00BC426E">
              <w:t>0000150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right"/>
            </w:pPr>
            <w:r>
              <w:t>137,3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6D2581">
            <w:pPr>
              <w:jc w:val="right"/>
            </w:pPr>
            <w:r w:rsidRPr="00BC426E">
              <w:t>1</w:t>
            </w:r>
            <w:r>
              <w:t>37,3</w:t>
            </w:r>
            <w:r w:rsidRPr="00BC426E">
              <w:t>0</w:t>
            </w:r>
          </w:p>
        </w:tc>
      </w:tr>
      <w:tr w:rsidR="00F36B1A" w:rsidRPr="00BC426E" w:rsidTr="00BC426E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Pr="00BC426E" w:rsidRDefault="00F36B1A" w:rsidP="00BC426E">
            <w:r w:rsidRPr="00BC426E">
              <w:t>Субвенции бюджетам сельских посел</w:t>
            </w:r>
            <w:r w:rsidRPr="00BC426E">
              <w:t>е</w:t>
            </w:r>
            <w:r w:rsidRPr="00BC426E">
              <w:t>ний на выполнение передаваемых полн</w:t>
            </w:r>
            <w:r w:rsidRPr="00BC426E">
              <w:t>о</w:t>
            </w:r>
            <w:r w:rsidRPr="00BC426E">
              <w:t>мочий субъектов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center"/>
            </w:pPr>
            <w:r w:rsidRPr="00BC426E">
              <w:t xml:space="preserve"> 2023002410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center"/>
            </w:pPr>
            <w:r w:rsidRPr="00BC426E">
              <w:t>0000150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right"/>
            </w:pPr>
            <w:r>
              <w:t>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6D2581">
            <w:pPr>
              <w:jc w:val="right"/>
            </w:pPr>
            <w:r>
              <w:t>1</w:t>
            </w:r>
            <w:r w:rsidRPr="00BC426E">
              <w:t>,</w:t>
            </w:r>
            <w:r>
              <w:t>70</w:t>
            </w:r>
          </w:p>
        </w:tc>
      </w:tr>
      <w:tr w:rsidR="00F36B1A" w:rsidRPr="00BC426E" w:rsidTr="00BC426E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Pr="00BC426E" w:rsidRDefault="00F36B1A" w:rsidP="00BC426E">
            <w:r w:rsidRPr="00BC426E">
              <w:t>Межбюджетные трансферты, передава</w:t>
            </w:r>
            <w:r w:rsidRPr="00BC426E">
              <w:t>е</w:t>
            </w:r>
            <w:r w:rsidRPr="00BC426E">
              <w:t>мые бюджетам сельских поселений из бюджетов муниципальных районов на осуществление части полномочий по р</w:t>
            </w:r>
            <w:r w:rsidRPr="00BC426E">
              <w:t>е</w:t>
            </w:r>
            <w:r w:rsidRPr="00BC426E">
              <w:t>шению вопросов местного значения в с</w:t>
            </w:r>
            <w:r w:rsidRPr="00BC426E">
              <w:t>о</w:t>
            </w:r>
            <w:r w:rsidRPr="00BC426E">
              <w:t>ответствии с заключенными соглашени</w:t>
            </w:r>
            <w:r w:rsidRPr="00BC426E">
              <w:t>я</w:t>
            </w:r>
            <w:r w:rsidRPr="00BC426E">
              <w:t>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center"/>
            </w:pPr>
            <w:r w:rsidRPr="00BC426E">
              <w:t xml:space="preserve"> 2024001410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center"/>
            </w:pPr>
            <w:r w:rsidRPr="00BC426E">
              <w:t>0000150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right"/>
            </w:pPr>
            <w:r>
              <w:t>656,83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right"/>
            </w:pPr>
            <w:r>
              <w:t>656,83</w:t>
            </w:r>
          </w:p>
        </w:tc>
      </w:tr>
      <w:tr w:rsidR="00F36B1A" w:rsidRPr="00BC426E" w:rsidTr="00BC426E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Pr="00BC426E" w:rsidRDefault="00F36B1A" w:rsidP="00BC426E">
            <w:r w:rsidRPr="00BC426E">
              <w:t>Прочие межбюджетные трансферты, п</w:t>
            </w:r>
            <w:r w:rsidRPr="00BC426E">
              <w:t>е</w:t>
            </w:r>
            <w:r w:rsidRPr="00BC426E">
              <w:t>редаваемые бюджетам сельских посел</w:t>
            </w:r>
            <w:r w:rsidRPr="00BC426E">
              <w:t>е</w:t>
            </w:r>
            <w:r w:rsidRPr="00BC426E">
              <w:t xml:space="preserve">ний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center"/>
            </w:pPr>
            <w:r w:rsidRPr="00BC426E">
              <w:t>2040509910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center"/>
            </w:pPr>
            <w:r w:rsidRPr="00BC426E">
              <w:t>0000150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right"/>
            </w:pPr>
            <w:r>
              <w:t>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right"/>
            </w:pPr>
            <w:r>
              <w:t>70</w:t>
            </w:r>
            <w:r w:rsidRPr="00BC426E">
              <w:t>,00</w:t>
            </w:r>
          </w:p>
        </w:tc>
      </w:tr>
      <w:tr w:rsidR="00F36B1A" w:rsidRPr="00BC426E" w:rsidTr="00BC426E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Pr="00BC426E" w:rsidRDefault="00F36B1A" w:rsidP="00BC426E">
            <w:r>
              <w:t>Поступления от денежных по</w:t>
            </w:r>
            <w:r w:rsidRPr="006D2581">
              <w:t>жертвов</w:t>
            </w:r>
            <w:r w:rsidRPr="006D2581">
              <w:t>а</w:t>
            </w:r>
            <w:r w:rsidRPr="006D2581">
              <w:t>ний, предоставляемых физическими л</w:t>
            </w:r>
            <w:r w:rsidRPr="006D2581">
              <w:t>и</w:t>
            </w:r>
            <w:r>
              <w:t>цами получате</w:t>
            </w:r>
            <w:r w:rsidRPr="006D2581">
              <w:t>лям средств бюджетов сельских поселений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6D2581">
            <w:pPr>
              <w:jc w:val="center"/>
            </w:pPr>
            <w:r w:rsidRPr="00BC426E">
              <w:t xml:space="preserve"> 207050</w:t>
            </w:r>
            <w:r>
              <w:t>2</w:t>
            </w:r>
            <w:r w:rsidRPr="00BC426E">
              <w:t>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center"/>
            </w:pPr>
            <w:r w:rsidRPr="00BC426E">
              <w:t>0000150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right"/>
            </w:pPr>
            <w:r>
              <w:t>78,35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BC426E" w:rsidRDefault="00F36B1A" w:rsidP="00BC426E">
            <w:pPr>
              <w:jc w:val="right"/>
            </w:pPr>
            <w:r>
              <w:t>78,35</w:t>
            </w:r>
          </w:p>
        </w:tc>
      </w:tr>
    </w:tbl>
    <w:p w:rsidR="00F36B1A" w:rsidRDefault="00F36B1A" w:rsidP="00B875B8">
      <w:pPr>
        <w:jc w:val="both"/>
        <w:rPr>
          <w:sz w:val="28"/>
          <w:szCs w:val="28"/>
        </w:rPr>
      </w:pPr>
    </w:p>
    <w:p w:rsidR="00F36B1A" w:rsidRDefault="00F36B1A" w:rsidP="00B875B8">
      <w:pPr>
        <w:jc w:val="both"/>
        <w:rPr>
          <w:sz w:val="28"/>
          <w:szCs w:val="28"/>
        </w:rPr>
      </w:pPr>
    </w:p>
    <w:p w:rsidR="00F36B1A" w:rsidRDefault="00F36B1A" w:rsidP="00B875B8">
      <w:pPr>
        <w:jc w:val="both"/>
        <w:rPr>
          <w:sz w:val="28"/>
          <w:szCs w:val="28"/>
        </w:rPr>
      </w:pPr>
    </w:p>
    <w:tbl>
      <w:tblPr>
        <w:tblW w:w="3651" w:type="dxa"/>
        <w:jc w:val="right"/>
        <w:tblLook w:val="00A0"/>
      </w:tblPr>
      <w:tblGrid>
        <w:gridCol w:w="3651"/>
      </w:tblGrid>
      <w:tr w:rsidR="00F36B1A" w:rsidRPr="00B875B8" w:rsidTr="00A34477">
        <w:trPr>
          <w:jc w:val="right"/>
        </w:trPr>
        <w:tc>
          <w:tcPr>
            <w:tcW w:w="3651" w:type="dxa"/>
          </w:tcPr>
          <w:p w:rsidR="00F36B1A" w:rsidRPr="00B875B8" w:rsidRDefault="00F36B1A" w:rsidP="00A00B92">
            <w:r>
              <w:t>Приложение 3</w:t>
            </w:r>
          </w:p>
        </w:tc>
      </w:tr>
      <w:tr w:rsidR="00F36B1A" w:rsidRPr="00B875B8" w:rsidTr="00A34477">
        <w:trPr>
          <w:jc w:val="right"/>
        </w:trPr>
        <w:tc>
          <w:tcPr>
            <w:tcW w:w="3651" w:type="dxa"/>
          </w:tcPr>
          <w:p w:rsidR="00F36B1A" w:rsidRPr="00B875B8" w:rsidRDefault="00F36B1A" w:rsidP="00A00B92">
            <w:r>
              <w:t>к решению Собрания депутатов</w:t>
            </w:r>
          </w:p>
        </w:tc>
      </w:tr>
      <w:tr w:rsidR="00F36B1A" w:rsidRPr="00B875B8" w:rsidTr="00A34477">
        <w:trPr>
          <w:jc w:val="right"/>
        </w:trPr>
        <w:tc>
          <w:tcPr>
            <w:tcW w:w="3651" w:type="dxa"/>
          </w:tcPr>
          <w:p w:rsidR="00F36B1A" w:rsidRPr="00B875B8" w:rsidRDefault="00F36B1A" w:rsidP="00A00B92">
            <w:r>
              <w:t>Точилинского сельсовета</w:t>
            </w:r>
          </w:p>
        </w:tc>
      </w:tr>
      <w:tr w:rsidR="00F36B1A" w:rsidRPr="00B875B8" w:rsidTr="00A34477">
        <w:trPr>
          <w:jc w:val="right"/>
        </w:trPr>
        <w:tc>
          <w:tcPr>
            <w:tcW w:w="3651" w:type="dxa"/>
          </w:tcPr>
          <w:p w:rsidR="00F36B1A" w:rsidRPr="00B875B8" w:rsidRDefault="00F36B1A" w:rsidP="003B58CF">
            <w:r>
              <w:t>от 25.03.2021 г. № 2</w:t>
            </w:r>
          </w:p>
        </w:tc>
      </w:tr>
    </w:tbl>
    <w:p w:rsidR="00F36B1A" w:rsidRDefault="00F36B1A" w:rsidP="00BC426E">
      <w:pPr>
        <w:jc w:val="center"/>
        <w:rPr>
          <w:sz w:val="28"/>
          <w:szCs w:val="28"/>
        </w:rPr>
      </w:pPr>
    </w:p>
    <w:p w:rsidR="00F36B1A" w:rsidRDefault="00F36B1A" w:rsidP="00BC426E">
      <w:pPr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D231C8">
        <w:rPr>
          <w:sz w:val="28"/>
          <w:szCs w:val="28"/>
        </w:rPr>
        <w:t>асходы  бюджета по ведомственной структуре расходов бюджета</w:t>
      </w:r>
      <w:r>
        <w:rPr>
          <w:sz w:val="28"/>
          <w:szCs w:val="28"/>
        </w:rPr>
        <w:t>.</w:t>
      </w:r>
    </w:p>
    <w:p w:rsidR="00F36B1A" w:rsidRDefault="00F36B1A" w:rsidP="00BC426E">
      <w:pPr>
        <w:jc w:val="center"/>
        <w:rPr>
          <w:sz w:val="28"/>
          <w:szCs w:val="28"/>
        </w:rPr>
      </w:pPr>
    </w:p>
    <w:p w:rsidR="00F36B1A" w:rsidRPr="00BC426E" w:rsidRDefault="00F36B1A" w:rsidP="00BC426E">
      <w:pPr>
        <w:jc w:val="right"/>
      </w:pPr>
      <w:r w:rsidRPr="00BC426E">
        <w:t>тыс. рублей</w:t>
      </w:r>
    </w:p>
    <w:tbl>
      <w:tblPr>
        <w:tblW w:w="9796" w:type="dxa"/>
        <w:tblInd w:w="93" w:type="dxa"/>
        <w:tblLayout w:type="fixed"/>
        <w:tblLook w:val="00A0"/>
      </w:tblPr>
      <w:tblGrid>
        <w:gridCol w:w="3276"/>
        <w:gridCol w:w="708"/>
        <w:gridCol w:w="567"/>
        <w:gridCol w:w="567"/>
        <w:gridCol w:w="1701"/>
        <w:gridCol w:w="709"/>
        <w:gridCol w:w="1134"/>
        <w:gridCol w:w="1134"/>
      </w:tblGrid>
      <w:tr w:rsidR="00F36B1A" w:rsidTr="00555600">
        <w:trPr>
          <w:trHeight w:val="2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Гл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Утве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жде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жетные назн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чения на 2020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Испо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нено за 2020 год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Администрация Точилинск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сельсовета Смоленского района Алтайского края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3 498,28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3 424,68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Общегосударственные в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1 035,02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988,90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закон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дательных (представител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ных) органов 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ной власти и представител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 органов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установленных фун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ций органов государственной власти субъектов Российской Федерации и органов мес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тельности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Центральный аппарат орг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нов местного самоуправл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Прав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тельства Российской Фед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рации, высших исполнител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 органов 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ной власти субъектов Ро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1 024,82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980,77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установленных фун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ций органов государственной власти субъектов Российской Федерации и органов мес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1 024,82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980,77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тельности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1 024,82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980,77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Центральный аппарат орг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нов местного самоуправл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621,22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577,29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налу в целях обеспечения выполнения функций гос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дарственными (муниципал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ными) органами, казенными учреждениями, органами управления государственн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332,15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258,52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214,73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30,41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Глава местной администр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ции (исполнительно-распорядительного органа муниципального образов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403,48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налу в целях обеспечения выполнения функций гос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дарственными (муниципал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ными) органами, казенными учреждениями, органами управления государственн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403,48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Иные расходы органов гос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дарственной власти субъе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тов Российской Федерации и органов местного самоупра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Ликвидация последствий чрезвычайных ситуаций и финансирование непредв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денных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99 1 00 14110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Резервные средства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99 1 00 14110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Другие общегосударстве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8,13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установленных фун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ций органов государственной власти субъектов Российской Федерации и органов мес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1,70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установленных фун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1,70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админ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стративных комиссий при местных администрациях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01 4 00 70060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1,70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01 4 00 70060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1,70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Иные расходы органов гос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дарственной власти субъе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тов Российской Федерации и органов местного самоупра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6,43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выполнение др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гих обязательств государства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6,43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Прочие выплаты по обяз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тельствам государства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6,43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6,43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137,30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Мобилизационная и внево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137,30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установленных фун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ций органов государственной власти субъектов Российской Федерации и органов мес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137,30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установленных фун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137,30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Осуществление первичного воинского учета на террит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риях, где отсутствуют вое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ные комиссариаты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137,30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налу в целях обеспечения выполнения функций гос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дарственными (муниципал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ными) органами, казенными учреждениями, органами управления государственн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118,30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19,00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656,83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656,83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</w:t>
            </w:r>
            <w:r>
              <w:rPr>
                <w:color w:val="000000"/>
              </w:rPr>
              <w:t>ж</w:t>
            </w:r>
            <w:r>
              <w:rPr>
                <w:color w:val="000000"/>
              </w:rPr>
              <w:t>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332,22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332,22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332,22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332,22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Мероприятия в сфере тран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порта и дорожного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332,22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332,22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6F5263">
            <w:pPr>
              <w:rPr>
                <w:color w:val="000000"/>
              </w:rPr>
            </w:pPr>
            <w:r w:rsidRPr="006F5263">
              <w:rPr>
                <w:color w:val="000000"/>
              </w:rPr>
              <w:t>Расходы на реализацию м</w:t>
            </w:r>
            <w:r w:rsidRPr="006F5263">
              <w:rPr>
                <w:color w:val="000000"/>
              </w:rPr>
              <w:t>е</w:t>
            </w:r>
            <w:r w:rsidRPr="006F5263">
              <w:rPr>
                <w:color w:val="000000"/>
              </w:rPr>
              <w:t>роприятий по содержанию, ремонту автомобильных д</w:t>
            </w:r>
            <w:r w:rsidRPr="006F5263">
              <w:rPr>
                <w:color w:val="000000"/>
              </w:rPr>
              <w:t>о</w:t>
            </w:r>
            <w:r w:rsidRPr="006F5263">
              <w:rPr>
                <w:color w:val="000000"/>
              </w:rPr>
              <w:t>рог за счет средств муниц</w:t>
            </w:r>
            <w:r w:rsidRPr="006F5263">
              <w:rPr>
                <w:color w:val="000000"/>
              </w:rPr>
              <w:t>и</w:t>
            </w:r>
            <w:r w:rsidRPr="006F5263">
              <w:rPr>
                <w:color w:val="000000"/>
              </w:rPr>
              <w:t>пального дорожного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332,22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332,22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332,22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332,22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324,61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324,61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91 0 00 00000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324,61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324,61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Мероприятие по стимулир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ванию инвестиционной а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тивности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91 1 00 00000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324,61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324,61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Мероприятие по землеус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ройству и землепользованию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91 1 00 17090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324,61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324,61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91 1 00 17090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324,61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324,61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Жилищно-коммунальное х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80,91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ж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лищно-коммунального х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80,91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Иные расходы в области ж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лищно-коммунального х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80,91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Прочие мероприятия по бл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гоустройству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80,91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48,41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32,50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191,34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191,34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тельности (оказание услуг) подведомственных учрежд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191,34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тельности (оказание услуг) подведомственных учрежд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ний в сфере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191,34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Учреждения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191,34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183,10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162,27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29,07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1369,43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1369,40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1369,43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1369,40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отраслях 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циальной сферы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1369,43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1369,40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сфере здр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воохранения,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1369,43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1369,40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Мероприятия в области, спорта, физической культуры и туризма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90 3 00 16670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1369,43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1369,40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90 3 00 16670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90,77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r>
              <w:t>Расходы на реализацию пр</w:t>
            </w:r>
            <w:r>
              <w:t>о</w:t>
            </w:r>
            <w:r>
              <w:t>ектов развития общественной инфраструктуры, основа</w:t>
            </w:r>
            <w:r>
              <w:t>н</w:t>
            </w:r>
            <w:r>
              <w:t>ных на инициативах граждан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3 00 S0260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</w:pPr>
            <w:r>
              <w:t>1278,63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</w:pPr>
            <w:r>
              <w:t>1278,63</w:t>
            </w:r>
          </w:p>
        </w:tc>
      </w:tr>
      <w:tr w:rsidR="00F36B1A" w:rsidTr="00555600">
        <w:trPr>
          <w:trHeight w:val="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r>
              <w:t>Закупка товаров, работ и у</w:t>
            </w:r>
            <w:r>
              <w:t>с</w:t>
            </w:r>
            <w:r>
              <w:t>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3 00 S0260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</w:pPr>
            <w:r>
              <w:t>1278,63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</w:pPr>
            <w:r>
              <w:t>1278,63</w:t>
            </w:r>
          </w:p>
        </w:tc>
      </w:tr>
    </w:tbl>
    <w:p w:rsidR="00F36B1A" w:rsidRDefault="00F36B1A">
      <w:pPr>
        <w:rPr>
          <w:sz w:val="28"/>
          <w:szCs w:val="28"/>
        </w:rPr>
      </w:pPr>
    </w:p>
    <w:p w:rsidR="00F36B1A" w:rsidRDefault="00F36B1A">
      <w:pPr>
        <w:rPr>
          <w:sz w:val="28"/>
          <w:szCs w:val="28"/>
        </w:rPr>
      </w:pPr>
    </w:p>
    <w:p w:rsidR="00F36B1A" w:rsidRDefault="00F36B1A">
      <w:pPr>
        <w:rPr>
          <w:sz w:val="28"/>
          <w:szCs w:val="28"/>
        </w:rPr>
      </w:pPr>
    </w:p>
    <w:tbl>
      <w:tblPr>
        <w:tblW w:w="3651" w:type="dxa"/>
        <w:jc w:val="right"/>
        <w:tblLook w:val="00A0"/>
      </w:tblPr>
      <w:tblGrid>
        <w:gridCol w:w="3651"/>
      </w:tblGrid>
      <w:tr w:rsidR="00F36B1A" w:rsidRPr="00B875B8" w:rsidTr="00A34477">
        <w:trPr>
          <w:jc w:val="right"/>
        </w:trPr>
        <w:tc>
          <w:tcPr>
            <w:tcW w:w="3651" w:type="dxa"/>
          </w:tcPr>
          <w:p w:rsidR="00F36B1A" w:rsidRPr="00B875B8" w:rsidRDefault="00F36B1A" w:rsidP="00B20B03">
            <w:r>
              <w:t>Приложение 4</w:t>
            </w:r>
          </w:p>
        </w:tc>
      </w:tr>
      <w:tr w:rsidR="00F36B1A" w:rsidRPr="00B875B8" w:rsidTr="00A34477">
        <w:trPr>
          <w:jc w:val="right"/>
        </w:trPr>
        <w:tc>
          <w:tcPr>
            <w:tcW w:w="3651" w:type="dxa"/>
          </w:tcPr>
          <w:p w:rsidR="00F36B1A" w:rsidRPr="00B875B8" w:rsidRDefault="00F36B1A" w:rsidP="00B20B03">
            <w:r>
              <w:t>к решению Собрания депутатов</w:t>
            </w:r>
          </w:p>
        </w:tc>
      </w:tr>
      <w:tr w:rsidR="00F36B1A" w:rsidRPr="00B875B8" w:rsidTr="00A34477">
        <w:trPr>
          <w:jc w:val="right"/>
        </w:trPr>
        <w:tc>
          <w:tcPr>
            <w:tcW w:w="3651" w:type="dxa"/>
          </w:tcPr>
          <w:p w:rsidR="00F36B1A" w:rsidRPr="00B875B8" w:rsidRDefault="00F36B1A" w:rsidP="00B20B03">
            <w:r>
              <w:t>Точилинского сельсовета</w:t>
            </w:r>
          </w:p>
        </w:tc>
      </w:tr>
      <w:tr w:rsidR="00F36B1A" w:rsidRPr="00B875B8" w:rsidTr="00A34477">
        <w:trPr>
          <w:jc w:val="right"/>
        </w:trPr>
        <w:tc>
          <w:tcPr>
            <w:tcW w:w="3651" w:type="dxa"/>
          </w:tcPr>
          <w:p w:rsidR="00F36B1A" w:rsidRPr="00B875B8" w:rsidRDefault="00F36B1A" w:rsidP="00BC426E">
            <w:r>
              <w:t xml:space="preserve">от 25.03.2021 г. № 2 </w:t>
            </w:r>
          </w:p>
        </w:tc>
      </w:tr>
    </w:tbl>
    <w:p w:rsidR="00F36B1A" w:rsidRDefault="00F36B1A" w:rsidP="00311C4A">
      <w:pPr>
        <w:jc w:val="center"/>
        <w:rPr>
          <w:sz w:val="28"/>
          <w:szCs w:val="28"/>
        </w:rPr>
      </w:pPr>
    </w:p>
    <w:p w:rsidR="00F36B1A" w:rsidRDefault="00F36B1A" w:rsidP="00311C4A">
      <w:pPr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D231C8">
        <w:rPr>
          <w:sz w:val="28"/>
          <w:szCs w:val="28"/>
        </w:rPr>
        <w:t>асходы  бюджета по разделам и подразделам классификации расходов</w:t>
      </w:r>
    </w:p>
    <w:p w:rsidR="00F36B1A" w:rsidRDefault="00F36B1A" w:rsidP="00311C4A">
      <w:pPr>
        <w:jc w:val="center"/>
        <w:rPr>
          <w:sz w:val="28"/>
          <w:szCs w:val="28"/>
        </w:rPr>
      </w:pPr>
      <w:r w:rsidRPr="00D231C8">
        <w:rPr>
          <w:sz w:val="28"/>
          <w:szCs w:val="28"/>
        </w:rPr>
        <w:t xml:space="preserve"> бюджет</w:t>
      </w:r>
      <w:r>
        <w:rPr>
          <w:sz w:val="28"/>
          <w:szCs w:val="28"/>
        </w:rPr>
        <w:t>а</w:t>
      </w:r>
    </w:p>
    <w:p w:rsidR="00F36B1A" w:rsidRPr="00BC426E" w:rsidRDefault="00F36B1A" w:rsidP="00BC426E">
      <w:pPr>
        <w:jc w:val="right"/>
      </w:pPr>
      <w:r w:rsidRPr="00BC426E">
        <w:t>тыс. рублей</w:t>
      </w:r>
    </w:p>
    <w:tbl>
      <w:tblPr>
        <w:tblW w:w="9796" w:type="dxa"/>
        <w:tblInd w:w="93" w:type="dxa"/>
        <w:tblLayout w:type="fixed"/>
        <w:tblLook w:val="00A0"/>
      </w:tblPr>
      <w:tblGrid>
        <w:gridCol w:w="5"/>
        <w:gridCol w:w="3982"/>
        <w:gridCol w:w="567"/>
        <w:gridCol w:w="567"/>
        <w:gridCol w:w="1700"/>
        <w:gridCol w:w="709"/>
        <w:gridCol w:w="1133"/>
        <w:gridCol w:w="1133"/>
      </w:tblGrid>
      <w:tr w:rsidR="00F36B1A" w:rsidTr="00555600">
        <w:trPr>
          <w:trHeight w:val="20"/>
        </w:trPr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Утве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жде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ные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жетные назн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чения на 2020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Испо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нено за 2020 год</w:t>
            </w:r>
          </w:p>
        </w:tc>
      </w:tr>
      <w:tr w:rsidR="00F36B1A" w:rsidTr="00555600">
        <w:trPr>
          <w:trHeight w:val="20"/>
        </w:trPr>
        <w:tc>
          <w:tcPr>
            <w:tcW w:w="3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1 035,02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988,90</w:t>
            </w:r>
          </w:p>
        </w:tc>
      </w:tr>
      <w:tr w:rsidR="00F36B1A" w:rsidTr="00555600">
        <w:trPr>
          <w:trHeight w:val="20"/>
        </w:trPr>
        <w:tc>
          <w:tcPr>
            <w:tcW w:w="3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законодател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 (представительных) органов государственной власти и предст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 органов местного самоуправл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Центральный аппарат органов м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Российской Федерации, высших и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полнительных органов государс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венной власти субъектов Росси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ской Федерации, местных админ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1 024,82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980,77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1 024,82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980,77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 органов местного самоуправл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1 024,82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980,77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Центральный аппарат органов м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621,22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577,29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ципальными) органами, казенными учреждениями, органами управл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государственными внебюдже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332,15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258,52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214,73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30,41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Глава местной администрации (и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полнительно-распорядительного органа муниципального образов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403,48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ципальными) органами, казенными учреждениями, органами управл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государственными внебюдже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403,48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Иные расходы органов государс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венной власти субъектов Росси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Ликвидация последствий чрезв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чайных ситуаций и финансирование непредвиденных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99 1 00 14110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99 1 00 14110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8,13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1,70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1,70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администрати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ных комиссий при местных админ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страциях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01 4 00 70060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1,70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01 4 00 70060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1,70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Иные расходы органов государс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венной власти субъектов Росси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6,43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выполнение других об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6,43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6,43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6,43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137,30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137,30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137,30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137,30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Осуществление первичного вои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ского учета на территориях, где о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137,30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ципальными) органами, казенными учреждениями, органами управл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государственными внебюдже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118,30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19,00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656,83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656,83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332,22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332,22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наци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332,22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332,22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Мероприятия в сфере транспорта 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332,22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332,22</w:t>
            </w:r>
          </w:p>
        </w:tc>
      </w:tr>
      <w:tr w:rsidR="00F36B1A" w:rsidTr="006F5263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 w:rsidRPr="006F5263">
              <w:rPr>
                <w:color w:val="000000"/>
              </w:rPr>
              <w:t>Расходы на реализацию меропри</w:t>
            </w:r>
            <w:r w:rsidRPr="006F5263">
              <w:rPr>
                <w:color w:val="000000"/>
              </w:rPr>
              <w:t>я</w:t>
            </w:r>
            <w:r w:rsidRPr="006F5263">
              <w:rPr>
                <w:color w:val="000000"/>
              </w:rPr>
              <w:t>тий по содержанию, ремонту авт</w:t>
            </w:r>
            <w:r w:rsidRPr="006F5263">
              <w:rPr>
                <w:color w:val="000000"/>
              </w:rPr>
              <w:t>о</w:t>
            </w:r>
            <w:r w:rsidRPr="006F5263">
              <w:rPr>
                <w:color w:val="000000"/>
              </w:rPr>
              <w:t>мобильных дорог за счет средств муниципального дорожного фонда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332,22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332,22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332,22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332,22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324,61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324,61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наци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91 0 00 00000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324,61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324,61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Мероприятие по стимулированию инвестиционной активности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91 1 00 00000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324,61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324,61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Мероприятие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91 1 00 17090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324,61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324,61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91 1 00 17090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324,61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324,61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80,91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80,91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80,91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Прочие мероприятия по благоус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 xml:space="preserve">ройству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80,91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48,41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32,50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191,34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191,34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 (оказание услуг) подведомс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191,34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 (оказание услуг) подведомс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венных учреждений в сфере культ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191,34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Учреждения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191,34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183,10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162,27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29,07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1369,43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1369,40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1369,43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1369,40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отраслях социал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ной сферы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1369,43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1369,40</w:t>
            </w:r>
          </w:p>
        </w:tc>
      </w:tr>
      <w:tr w:rsidR="00F36B1A" w:rsidTr="003E727D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сфере здравоохр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нения,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90,77</w:t>
            </w:r>
          </w:p>
        </w:tc>
      </w:tr>
      <w:tr w:rsidR="00F36B1A" w:rsidTr="003E727D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Мероприятия в области, спорта, ф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90 3 00 16670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90,77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 w:rsidP="0055560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90 3 00 16670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90,77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r>
              <w:t>Расходы на реализацию проектов развития общественной инфр</w:t>
            </w:r>
            <w:r>
              <w:t>а</w:t>
            </w:r>
            <w:r>
              <w:t>структуры, основанных на иници</w:t>
            </w:r>
            <w:r>
              <w:t>а</w:t>
            </w:r>
            <w:r>
              <w:t>тивах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3 00 S0260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 w:rsidP="00555600"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 w:rsidP="00555600">
            <w:pPr>
              <w:jc w:val="right"/>
            </w:pPr>
            <w:r>
              <w:t>1278,63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 w:rsidP="00555600">
            <w:pPr>
              <w:jc w:val="right"/>
            </w:pPr>
            <w:r>
              <w:t>1278,63</w:t>
            </w:r>
          </w:p>
        </w:tc>
      </w:tr>
      <w:tr w:rsidR="00F36B1A" w:rsidTr="00555600">
        <w:trPr>
          <w:gridBefore w:val="1"/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 w:rsidP="0055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3 00 S0260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 w:rsidP="00555600">
            <w: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 w:rsidP="00555600">
            <w:pPr>
              <w:jc w:val="right"/>
            </w:pPr>
            <w:r>
              <w:t>1278,63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 w:rsidP="00555600">
            <w:pPr>
              <w:jc w:val="right"/>
            </w:pPr>
            <w:r>
              <w:t>1278,63</w:t>
            </w:r>
          </w:p>
        </w:tc>
      </w:tr>
    </w:tbl>
    <w:p w:rsidR="00F36B1A" w:rsidRDefault="00F36B1A" w:rsidP="00BC426E">
      <w:pPr>
        <w:rPr>
          <w:sz w:val="28"/>
          <w:szCs w:val="28"/>
        </w:rPr>
      </w:pPr>
    </w:p>
    <w:p w:rsidR="00F36B1A" w:rsidRDefault="00F36B1A" w:rsidP="00BC426E">
      <w:pPr>
        <w:rPr>
          <w:sz w:val="28"/>
          <w:szCs w:val="28"/>
        </w:rPr>
      </w:pPr>
    </w:p>
    <w:p w:rsidR="00F36B1A" w:rsidRDefault="00F36B1A">
      <w:pPr>
        <w:rPr>
          <w:sz w:val="28"/>
          <w:szCs w:val="28"/>
        </w:rPr>
      </w:pPr>
    </w:p>
    <w:tbl>
      <w:tblPr>
        <w:tblW w:w="3651" w:type="dxa"/>
        <w:jc w:val="right"/>
        <w:tblLook w:val="00A0"/>
      </w:tblPr>
      <w:tblGrid>
        <w:gridCol w:w="3651"/>
      </w:tblGrid>
      <w:tr w:rsidR="00F36B1A" w:rsidRPr="00B875B8" w:rsidTr="00A34477">
        <w:trPr>
          <w:jc w:val="right"/>
        </w:trPr>
        <w:tc>
          <w:tcPr>
            <w:tcW w:w="3651" w:type="dxa"/>
          </w:tcPr>
          <w:p w:rsidR="00F36B1A" w:rsidRPr="00B875B8" w:rsidRDefault="00F36B1A" w:rsidP="00C17311">
            <w:r>
              <w:t>Приложение 5</w:t>
            </w:r>
          </w:p>
        </w:tc>
      </w:tr>
      <w:tr w:rsidR="00F36B1A" w:rsidRPr="00B875B8" w:rsidTr="00A34477">
        <w:trPr>
          <w:jc w:val="right"/>
        </w:trPr>
        <w:tc>
          <w:tcPr>
            <w:tcW w:w="3651" w:type="dxa"/>
          </w:tcPr>
          <w:p w:rsidR="00F36B1A" w:rsidRPr="00B875B8" w:rsidRDefault="00F36B1A" w:rsidP="00B20B03">
            <w:r>
              <w:t>к решению Собрания депутатов</w:t>
            </w:r>
          </w:p>
        </w:tc>
      </w:tr>
      <w:tr w:rsidR="00F36B1A" w:rsidRPr="00B875B8" w:rsidTr="00A34477">
        <w:trPr>
          <w:jc w:val="right"/>
        </w:trPr>
        <w:tc>
          <w:tcPr>
            <w:tcW w:w="3651" w:type="dxa"/>
          </w:tcPr>
          <w:p w:rsidR="00F36B1A" w:rsidRPr="00B875B8" w:rsidRDefault="00F36B1A" w:rsidP="00B20B03">
            <w:r>
              <w:t>Точилинского сельсовета</w:t>
            </w:r>
          </w:p>
        </w:tc>
      </w:tr>
      <w:tr w:rsidR="00F36B1A" w:rsidRPr="00B875B8" w:rsidTr="00A34477">
        <w:trPr>
          <w:jc w:val="right"/>
        </w:trPr>
        <w:tc>
          <w:tcPr>
            <w:tcW w:w="3651" w:type="dxa"/>
          </w:tcPr>
          <w:p w:rsidR="00F36B1A" w:rsidRPr="00B875B8" w:rsidRDefault="00F36B1A" w:rsidP="006D2F1B">
            <w:r>
              <w:t xml:space="preserve">от 25.03.2021 г. № 2 </w:t>
            </w:r>
          </w:p>
        </w:tc>
      </w:tr>
    </w:tbl>
    <w:p w:rsidR="00F36B1A" w:rsidRDefault="00F36B1A" w:rsidP="00311C4A">
      <w:pPr>
        <w:jc w:val="center"/>
        <w:rPr>
          <w:sz w:val="28"/>
          <w:szCs w:val="28"/>
        </w:rPr>
      </w:pPr>
    </w:p>
    <w:tbl>
      <w:tblPr>
        <w:tblW w:w="9860" w:type="dxa"/>
        <w:tblInd w:w="93" w:type="dxa"/>
        <w:tblLayout w:type="fixed"/>
        <w:tblLook w:val="00A0"/>
      </w:tblPr>
      <w:tblGrid>
        <w:gridCol w:w="4168"/>
        <w:gridCol w:w="2793"/>
        <w:gridCol w:w="1533"/>
        <w:gridCol w:w="1366"/>
      </w:tblGrid>
      <w:tr w:rsidR="00F36B1A" w:rsidRPr="00C17311" w:rsidTr="00C17311">
        <w:trPr>
          <w:trHeight w:val="870"/>
        </w:trPr>
        <w:tc>
          <w:tcPr>
            <w:tcW w:w="98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6B1A" w:rsidRPr="00C17311" w:rsidRDefault="00F36B1A" w:rsidP="00F143F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D2F1B">
              <w:rPr>
                <w:bCs/>
                <w:color w:val="000000"/>
                <w:sz w:val="28"/>
                <w:szCs w:val="28"/>
              </w:rPr>
              <w:t>Источники финансирования дефицита  бюджета по кодам классификации и</w:t>
            </w:r>
            <w:r w:rsidRPr="006D2F1B">
              <w:rPr>
                <w:bCs/>
                <w:color w:val="000000"/>
                <w:sz w:val="28"/>
                <w:szCs w:val="28"/>
              </w:rPr>
              <w:t>с</w:t>
            </w:r>
            <w:r w:rsidRPr="006D2F1B">
              <w:rPr>
                <w:bCs/>
                <w:color w:val="000000"/>
                <w:sz w:val="28"/>
                <w:szCs w:val="28"/>
              </w:rPr>
              <w:t>точников финансирования дефицит</w:t>
            </w:r>
            <w:r>
              <w:rPr>
                <w:bCs/>
                <w:color w:val="000000"/>
                <w:sz w:val="28"/>
                <w:szCs w:val="28"/>
              </w:rPr>
              <w:t>а</w:t>
            </w:r>
            <w:r w:rsidRPr="006D2F1B">
              <w:rPr>
                <w:bCs/>
                <w:color w:val="000000"/>
                <w:sz w:val="28"/>
                <w:szCs w:val="28"/>
              </w:rPr>
              <w:t xml:space="preserve"> бюджет</w:t>
            </w:r>
            <w:r>
              <w:rPr>
                <w:bCs/>
                <w:color w:val="000000"/>
                <w:sz w:val="28"/>
                <w:szCs w:val="28"/>
              </w:rPr>
              <w:t>а</w:t>
            </w:r>
            <w:r w:rsidRPr="006D2F1B">
              <w:rPr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F36B1A" w:rsidRPr="00C17311" w:rsidTr="00C17311">
        <w:trPr>
          <w:trHeight w:val="555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6B1A" w:rsidRPr="00C17311" w:rsidRDefault="00F36B1A" w:rsidP="00C17311">
            <w:pPr>
              <w:jc w:val="center"/>
              <w:rPr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6B1A" w:rsidRPr="00C17311" w:rsidRDefault="00F36B1A" w:rsidP="00C17311">
            <w:pPr>
              <w:jc w:val="center"/>
              <w:rPr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6B1A" w:rsidRPr="00C17311" w:rsidRDefault="00F36B1A" w:rsidP="00C17311">
            <w:pPr>
              <w:jc w:val="center"/>
              <w:rPr>
                <w:color w:val="00000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B1A" w:rsidRPr="00C17311" w:rsidRDefault="00F36B1A" w:rsidP="00C17311">
            <w:pPr>
              <w:jc w:val="right"/>
              <w:rPr>
                <w:color w:val="000000"/>
              </w:rPr>
            </w:pPr>
            <w:r w:rsidRPr="00C17311">
              <w:rPr>
                <w:color w:val="000000"/>
              </w:rPr>
              <w:t>тыс.рублей</w:t>
            </w:r>
          </w:p>
        </w:tc>
      </w:tr>
      <w:tr w:rsidR="00F36B1A" w:rsidRPr="00C17311" w:rsidTr="00C17311">
        <w:trPr>
          <w:trHeight w:val="1243"/>
        </w:trPr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Pr="00C17311" w:rsidRDefault="00F36B1A" w:rsidP="00C17311">
            <w:pPr>
              <w:jc w:val="center"/>
              <w:rPr>
                <w:color w:val="000000"/>
              </w:rPr>
            </w:pPr>
            <w:r w:rsidRPr="00C17311">
              <w:rPr>
                <w:color w:val="000000"/>
              </w:rPr>
              <w:t>Наименование показателя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Pr="00C17311" w:rsidRDefault="00F36B1A" w:rsidP="00C17311">
            <w:pPr>
              <w:jc w:val="center"/>
              <w:rPr>
                <w:color w:val="000000"/>
              </w:rPr>
            </w:pPr>
            <w:r w:rsidRPr="00C17311">
              <w:rPr>
                <w:color w:val="000000"/>
              </w:rPr>
              <w:t>Код источника фина</w:t>
            </w:r>
            <w:r w:rsidRPr="00C17311">
              <w:rPr>
                <w:color w:val="000000"/>
              </w:rPr>
              <w:t>н</w:t>
            </w:r>
            <w:r w:rsidRPr="00C17311">
              <w:rPr>
                <w:color w:val="000000"/>
              </w:rPr>
              <w:t>сирования дефицита бюджета по бюджетной классификации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Pr="00C17311" w:rsidRDefault="00F36B1A" w:rsidP="0069150D">
            <w:pPr>
              <w:jc w:val="center"/>
              <w:rPr>
                <w:color w:val="000000"/>
              </w:rPr>
            </w:pPr>
            <w:r w:rsidRPr="00C17311">
              <w:rPr>
                <w:color w:val="000000"/>
              </w:rPr>
              <w:t>Утвержде</w:t>
            </w:r>
            <w:r w:rsidRPr="00C17311">
              <w:rPr>
                <w:color w:val="000000"/>
              </w:rPr>
              <w:t>н</w:t>
            </w:r>
            <w:r w:rsidRPr="00C17311">
              <w:rPr>
                <w:color w:val="000000"/>
              </w:rPr>
              <w:t>ные бю</w:t>
            </w:r>
            <w:r w:rsidRPr="00C17311">
              <w:rPr>
                <w:color w:val="000000"/>
              </w:rPr>
              <w:t>д</w:t>
            </w:r>
            <w:r w:rsidRPr="00C17311">
              <w:rPr>
                <w:color w:val="000000"/>
              </w:rPr>
              <w:t>жетные н</w:t>
            </w:r>
            <w:r w:rsidRPr="00C17311">
              <w:rPr>
                <w:color w:val="000000"/>
              </w:rPr>
              <w:t>а</w:t>
            </w:r>
            <w:r>
              <w:rPr>
                <w:color w:val="000000"/>
              </w:rPr>
              <w:t>значения на 2020</w:t>
            </w:r>
            <w:r w:rsidRPr="00C17311">
              <w:rPr>
                <w:color w:val="000000"/>
              </w:rPr>
              <w:t xml:space="preserve"> год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Pr="00C17311" w:rsidRDefault="00F36B1A" w:rsidP="006915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Исполнено за 2020</w:t>
            </w:r>
            <w:r w:rsidRPr="00C17311">
              <w:rPr>
                <w:color w:val="000000"/>
              </w:rPr>
              <w:t xml:space="preserve"> год</w:t>
            </w:r>
          </w:p>
        </w:tc>
      </w:tr>
      <w:tr w:rsidR="00F36B1A" w:rsidRPr="00C17311" w:rsidTr="00C17311">
        <w:trPr>
          <w:trHeight w:val="315"/>
        </w:trPr>
        <w:tc>
          <w:tcPr>
            <w:tcW w:w="4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Pr="00C17311" w:rsidRDefault="00F36B1A" w:rsidP="00C17311">
            <w:pPr>
              <w:jc w:val="center"/>
              <w:rPr>
                <w:color w:val="000000"/>
              </w:rPr>
            </w:pPr>
            <w:r w:rsidRPr="00C17311">
              <w:rPr>
                <w:color w:val="000000"/>
              </w:rPr>
              <w:t>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Pr="00C17311" w:rsidRDefault="00F36B1A" w:rsidP="00C17311">
            <w:pPr>
              <w:jc w:val="center"/>
              <w:rPr>
                <w:color w:val="000000"/>
              </w:rPr>
            </w:pPr>
            <w:r w:rsidRPr="00C17311">
              <w:rPr>
                <w:color w:val="000000"/>
              </w:rPr>
              <w:t>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Pr="00C17311" w:rsidRDefault="00F36B1A" w:rsidP="00C17311">
            <w:pPr>
              <w:jc w:val="center"/>
              <w:rPr>
                <w:color w:val="000000"/>
              </w:rPr>
            </w:pPr>
            <w:r w:rsidRPr="00C17311">
              <w:rPr>
                <w:color w:val="000000"/>
              </w:rPr>
              <w:t>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B1A" w:rsidRPr="00C17311" w:rsidRDefault="00F36B1A" w:rsidP="00C17311">
            <w:pPr>
              <w:jc w:val="center"/>
              <w:rPr>
                <w:color w:val="000000"/>
              </w:rPr>
            </w:pPr>
            <w:r w:rsidRPr="00C17311">
              <w:rPr>
                <w:color w:val="000000"/>
              </w:rPr>
              <w:t>4</w:t>
            </w:r>
          </w:p>
        </w:tc>
      </w:tr>
      <w:tr w:rsidR="00F36B1A" w:rsidRPr="00C17311" w:rsidTr="00C17311">
        <w:trPr>
          <w:trHeight w:val="671"/>
        </w:trPr>
        <w:tc>
          <w:tcPr>
            <w:tcW w:w="4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C17311" w:rsidRDefault="00F36B1A" w:rsidP="00C17311">
            <w:pPr>
              <w:rPr>
                <w:color w:val="000000"/>
              </w:rPr>
            </w:pPr>
            <w:r w:rsidRPr="00C17311">
              <w:rPr>
                <w:color w:val="000000"/>
              </w:rPr>
              <w:t xml:space="preserve">Источники финансирования дефицита бюджета - ВСЕГО </w:t>
            </w:r>
            <w:r w:rsidRPr="00C17311">
              <w:rPr>
                <w:color w:val="000000"/>
              </w:rPr>
              <w:br/>
              <w:t>В том числе: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C17311" w:rsidRDefault="00F36B1A" w:rsidP="00C173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  <w:r w:rsidRPr="00C17311">
              <w:rPr>
                <w:color w:val="000000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C17311" w:rsidRDefault="00F36B1A" w:rsidP="00C1731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C17311" w:rsidRDefault="00F36B1A" w:rsidP="006473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-49,51</w:t>
            </w:r>
          </w:p>
        </w:tc>
      </w:tr>
      <w:tr w:rsidR="00F36B1A" w:rsidRPr="00C17311" w:rsidTr="00C17311">
        <w:trPr>
          <w:trHeight w:val="630"/>
        </w:trPr>
        <w:tc>
          <w:tcPr>
            <w:tcW w:w="4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C17311" w:rsidRDefault="00F36B1A" w:rsidP="00C17311">
            <w:pPr>
              <w:rPr>
                <w:color w:val="000000"/>
              </w:rPr>
            </w:pPr>
            <w:r w:rsidRPr="00C17311">
              <w:rPr>
                <w:color w:val="000000"/>
              </w:rPr>
              <w:t>источники внутреннего финансиров</w:t>
            </w:r>
            <w:r w:rsidRPr="00C17311">
              <w:rPr>
                <w:color w:val="000000"/>
              </w:rPr>
              <w:t>а</w:t>
            </w:r>
            <w:r w:rsidRPr="00C17311">
              <w:rPr>
                <w:color w:val="000000"/>
              </w:rPr>
              <w:t>ния бюджета</w:t>
            </w:r>
            <w:r w:rsidRPr="00C17311">
              <w:rPr>
                <w:color w:val="000000"/>
              </w:rPr>
              <w:br/>
              <w:t>Из них: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C17311" w:rsidRDefault="00F36B1A" w:rsidP="00C173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  <w:r w:rsidRPr="00C17311">
              <w:rPr>
                <w:color w:val="000000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C17311" w:rsidRDefault="00F36B1A" w:rsidP="00C17311">
            <w:pPr>
              <w:jc w:val="right"/>
              <w:rPr>
                <w:color w:val="000000"/>
              </w:rPr>
            </w:pPr>
            <w:r w:rsidRPr="00C17311">
              <w:rPr>
                <w:color w:val="000000"/>
              </w:rPr>
              <w:t>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C17311" w:rsidRDefault="00F36B1A" w:rsidP="00C17311">
            <w:pPr>
              <w:jc w:val="right"/>
              <w:rPr>
                <w:color w:val="000000"/>
              </w:rPr>
            </w:pPr>
            <w:r w:rsidRPr="00C17311">
              <w:rPr>
                <w:color w:val="000000"/>
              </w:rPr>
              <w:t>0,00</w:t>
            </w:r>
          </w:p>
        </w:tc>
      </w:tr>
      <w:tr w:rsidR="00F36B1A" w:rsidRPr="00C17311" w:rsidTr="00C17311">
        <w:trPr>
          <w:trHeight w:val="630"/>
        </w:trPr>
        <w:tc>
          <w:tcPr>
            <w:tcW w:w="4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C17311" w:rsidRDefault="00F36B1A" w:rsidP="00C17311">
            <w:pPr>
              <w:rPr>
                <w:color w:val="000000"/>
              </w:rPr>
            </w:pPr>
            <w:r w:rsidRPr="00C17311">
              <w:rPr>
                <w:color w:val="000000"/>
              </w:rPr>
              <w:t>источники внешнего финансирования бюджета</w:t>
            </w:r>
            <w:r w:rsidRPr="00C17311">
              <w:rPr>
                <w:color w:val="000000"/>
              </w:rPr>
              <w:br/>
              <w:t>Из них: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C17311" w:rsidRDefault="00F36B1A" w:rsidP="00C17311">
            <w:pPr>
              <w:jc w:val="center"/>
              <w:rPr>
                <w:color w:val="000000"/>
              </w:rPr>
            </w:pPr>
            <w:r w:rsidRPr="00C17311">
              <w:rPr>
                <w:color w:val="000000"/>
              </w:rPr>
              <w:t> </w:t>
            </w:r>
            <w:r>
              <w:rPr>
                <w:color w:val="000000"/>
              </w:rPr>
              <w:t>Х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C17311" w:rsidRDefault="00F36B1A" w:rsidP="00C17311">
            <w:pPr>
              <w:jc w:val="right"/>
              <w:rPr>
                <w:color w:val="000000"/>
              </w:rPr>
            </w:pPr>
            <w:r w:rsidRPr="00C17311">
              <w:rPr>
                <w:color w:val="000000"/>
              </w:rPr>
              <w:t>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C17311" w:rsidRDefault="00F36B1A" w:rsidP="00C17311">
            <w:pPr>
              <w:jc w:val="right"/>
              <w:rPr>
                <w:color w:val="000000"/>
              </w:rPr>
            </w:pPr>
            <w:r w:rsidRPr="00C17311">
              <w:rPr>
                <w:color w:val="000000"/>
              </w:rPr>
              <w:t>0,00</w:t>
            </w:r>
          </w:p>
        </w:tc>
      </w:tr>
      <w:tr w:rsidR="00F36B1A" w:rsidRPr="00C17311" w:rsidTr="00C17311">
        <w:trPr>
          <w:trHeight w:val="480"/>
        </w:trPr>
        <w:tc>
          <w:tcPr>
            <w:tcW w:w="4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C17311" w:rsidRDefault="00F36B1A" w:rsidP="00C17311">
            <w:pPr>
              <w:rPr>
                <w:color w:val="000000"/>
              </w:rPr>
            </w:pPr>
            <w:r w:rsidRPr="00C17311">
              <w:rPr>
                <w:color w:val="000000"/>
              </w:rPr>
              <w:t>Изменение остатков средств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C17311" w:rsidRDefault="00F36B1A" w:rsidP="00C17311">
            <w:pPr>
              <w:jc w:val="center"/>
              <w:rPr>
                <w:color w:val="000000"/>
              </w:rPr>
            </w:pPr>
            <w:r w:rsidRPr="00C17311">
              <w:rPr>
                <w:color w:val="000000"/>
              </w:rPr>
              <w:t>000 01000000000000000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C17311" w:rsidRDefault="00F36B1A" w:rsidP="00C1731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C17311" w:rsidRDefault="00F36B1A" w:rsidP="006473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-155,56</w:t>
            </w:r>
          </w:p>
        </w:tc>
      </w:tr>
      <w:tr w:rsidR="00F36B1A" w:rsidRPr="00C17311" w:rsidTr="00C17311">
        <w:trPr>
          <w:trHeight w:val="660"/>
        </w:trPr>
        <w:tc>
          <w:tcPr>
            <w:tcW w:w="4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C17311" w:rsidRDefault="00F36B1A" w:rsidP="00C17311">
            <w:pPr>
              <w:rPr>
                <w:color w:val="000000"/>
              </w:rPr>
            </w:pPr>
            <w:r w:rsidRPr="00C17311">
              <w:rPr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C17311" w:rsidRDefault="00F36B1A" w:rsidP="00C17311">
            <w:pPr>
              <w:jc w:val="center"/>
              <w:rPr>
                <w:color w:val="000000"/>
              </w:rPr>
            </w:pPr>
            <w:r w:rsidRPr="00C17311">
              <w:rPr>
                <w:color w:val="000000"/>
              </w:rPr>
              <w:t>000 01050000000000000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C17311" w:rsidRDefault="00F36B1A" w:rsidP="00C1731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Pr="00C17311" w:rsidRDefault="00F36B1A" w:rsidP="00A820A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-155,56</w:t>
            </w:r>
          </w:p>
        </w:tc>
      </w:tr>
    </w:tbl>
    <w:p w:rsidR="00F36B1A" w:rsidRDefault="00F36B1A" w:rsidP="00C17311">
      <w:pPr>
        <w:jc w:val="both"/>
        <w:rPr>
          <w:sz w:val="28"/>
          <w:szCs w:val="28"/>
        </w:rPr>
      </w:pPr>
    </w:p>
    <w:p w:rsidR="00F36B1A" w:rsidRDefault="00F36B1A" w:rsidP="00311C4A">
      <w:pPr>
        <w:jc w:val="center"/>
        <w:rPr>
          <w:sz w:val="28"/>
          <w:szCs w:val="28"/>
        </w:rPr>
      </w:pPr>
    </w:p>
    <w:p w:rsidR="00F36B1A" w:rsidRDefault="00F36B1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36B1A" w:rsidRPr="00BD00DB" w:rsidRDefault="00F36B1A" w:rsidP="00311C4A">
      <w:pPr>
        <w:jc w:val="center"/>
        <w:rPr>
          <w:sz w:val="28"/>
          <w:szCs w:val="28"/>
        </w:rPr>
      </w:pPr>
      <w:r w:rsidRPr="00BD00DB">
        <w:rPr>
          <w:sz w:val="28"/>
          <w:szCs w:val="28"/>
        </w:rPr>
        <w:t>УТВЕРЖДЕН</w:t>
      </w:r>
    </w:p>
    <w:p w:rsidR="00F36B1A" w:rsidRDefault="00F36B1A" w:rsidP="00311C4A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решением Собрания депутатов</w:t>
      </w:r>
    </w:p>
    <w:p w:rsidR="00F36B1A" w:rsidRDefault="00F36B1A" w:rsidP="00693A58">
      <w:pPr>
        <w:jc w:val="center"/>
        <w:rPr>
          <w:sz w:val="28"/>
          <w:szCs w:val="28"/>
        </w:rPr>
      </w:pPr>
      <w:r>
        <w:rPr>
          <w:sz w:val="28"/>
          <w:szCs w:val="28"/>
        </w:rPr>
        <w:t>Точилинского сельсовета</w:t>
      </w:r>
    </w:p>
    <w:p w:rsidR="00F36B1A" w:rsidRPr="00BD00DB" w:rsidRDefault="00F36B1A" w:rsidP="00693A58">
      <w:pPr>
        <w:jc w:val="center"/>
        <w:rPr>
          <w:sz w:val="28"/>
          <w:szCs w:val="28"/>
        </w:rPr>
      </w:pPr>
      <w:r w:rsidRPr="00BD00DB">
        <w:rPr>
          <w:sz w:val="28"/>
          <w:szCs w:val="28"/>
        </w:rPr>
        <w:t>От</w:t>
      </w:r>
      <w:r>
        <w:rPr>
          <w:sz w:val="28"/>
          <w:szCs w:val="28"/>
        </w:rPr>
        <w:t xml:space="preserve"> 25.03.2021 </w:t>
      </w:r>
      <w:r w:rsidRPr="00BD00DB">
        <w:rPr>
          <w:sz w:val="28"/>
          <w:szCs w:val="28"/>
        </w:rPr>
        <w:t>№</w:t>
      </w:r>
      <w:r>
        <w:rPr>
          <w:sz w:val="28"/>
          <w:szCs w:val="28"/>
        </w:rPr>
        <w:t xml:space="preserve"> 2</w:t>
      </w:r>
    </w:p>
    <w:p w:rsidR="00F36B1A" w:rsidRPr="00BD00DB" w:rsidRDefault="00F36B1A" w:rsidP="00311C4A">
      <w:pPr>
        <w:jc w:val="center"/>
        <w:rPr>
          <w:b/>
          <w:sz w:val="28"/>
          <w:szCs w:val="28"/>
        </w:rPr>
      </w:pPr>
    </w:p>
    <w:p w:rsidR="00F36B1A" w:rsidRPr="00BD00DB" w:rsidRDefault="00F36B1A" w:rsidP="00311C4A">
      <w:pPr>
        <w:jc w:val="center"/>
        <w:rPr>
          <w:sz w:val="28"/>
          <w:szCs w:val="28"/>
        </w:rPr>
      </w:pPr>
    </w:p>
    <w:p w:rsidR="00F36B1A" w:rsidRPr="00BD00DB" w:rsidRDefault="00F36B1A" w:rsidP="00311C4A">
      <w:pPr>
        <w:jc w:val="center"/>
        <w:rPr>
          <w:sz w:val="28"/>
          <w:szCs w:val="28"/>
        </w:rPr>
      </w:pPr>
      <w:r w:rsidRPr="00BD00DB">
        <w:rPr>
          <w:sz w:val="28"/>
          <w:szCs w:val="28"/>
        </w:rPr>
        <w:t>Отчет</w:t>
      </w:r>
    </w:p>
    <w:p w:rsidR="00F36B1A" w:rsidRDefault="00F36B1A" w:rsidP="00311C4A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BD00DB">
        <w:rPr>
          <w:sz w:val="28"/>
          <w:szCs w:val="28"/>
        </w:rPr>
        <w:t xml:space="preserve">б исполнении бюджета </w:t>
      </w:r>
      <w:r>
        <w:rPr>
          <w:sz w:val="28"/>
          <w:szCs w:val="28"/>
        </w:rPr>
        <w:t>Точилинского</w:t>
      </w:r>
      <w:r w:rsidRPr="00F95C8C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>а</w:t>
      </w:r>
    </w:p>
    <w:p w:rsidR="00F36B1A" w:rsidRDefault="00F36B1A" w:rsidP="00311C4A">
      <w:pPr>
        <w:jc w:val="center"/>
        <w:rPr>
          <w:sz w:val="28"/>
          <w:szCs w:val="28"/>
        </w:rPr>
      </w:pPr>
      <w:r w:rsidRPr="00BD00DB">
        <w:rPr>
          <w:sz w:val="28"/>
          <w:szCs w:val="28"/>
        </w:rPr>
        <w:t xml:space="preserve"> за </w:t>
      </w:r>
      <w:r>
        <w:rPr>
          <w:sz w:val="28"/>
          <w:szCs w:val="28"/>
        </w:rPr>
        <w:t>2020</w:t>
      </w:r>
      <w:r w:rsidRPr="00BD00DB">
        <w:rPr>
          <w:sz w:val="28"/>
          <w:szCs w:val="28"/>
        </w:rPr>
        <w:t xml:space="preserve"> год</w:t>
      </w:r>
    </w:p>
    <w:p w:rsidR="00F36B1A" w:rsidRPr="006A581D" w:rsidRDefault="00F36B1A" w:rsidP="006A581D">
      <w:pPr>
        <w:ind w:firstLine="851"/>
        <w:jc w:val="both"/>
        <w:rPr>
          <w:sz w:val="28"/>
          <w:szCs w:val="28"/>
          <w:highlight w:val="yellow"/>
        </w:rPr>
      </w:pPr>
      <w:r w:rsidRPr="00BD00DB">
        <w:rPr>
          <w:sz w:val="28"/>
          <w:szCs w:val="28"/>
        </w:rPr>
        <w:t xml:space="preserve">Доходная часть бюджета сельсовета за </w:t>
      </w:r>
      <w:r>
        <w:rPr>
          <w:sz w:val="28"/>
          <w:szCs w:val="28"/>
        </w:rPr>
        <w:t>2020 год</w:t>
      </w:r>
      <w:r w:rsidRPr="00BD00DB">
        <w:rPr>
          <w:sz w:val="28"/>
          <w:szCs w:val="28"/>
        </w:rPr>
        <w:t xml:space="preserve"> по собственным д</w:t>
      </w:r>
      <w:r w:rsidRPr="00BD00DB">
        <w:rPr>
          <w:sz w:val="28"/>
          <w:szCs w:val="28"/>
        </w:rPr>
        <w:t>о</w:t>
      </w:r>
      <w:r w:rsidRPr="00BD00DB">
        <w:rPr>
          <w:sz w:val="28"/>
          <w:szCs w:val="28"/>
        </w:rPr>
        <w:t>ходам</w:t>
      </w:r>
      <w:r>
        <w:rPr>
          <w:sz w:val="28"/>
          <w:szCs w:val="28"/>
        </w:rPr>
        <w:t xml:space="preserve"> (налоговым, неналоговым доходам)</w:t>
      </w:r>
      <w:r w:rsidRPr="00BD00DB">
        <w:rPr>
          <w:sz w:val="28"/>
          <w:szCs w:val="28"/>
        </w:rPr>
        <w:t xml:space="preserve"> исполнена </w:t>
      </w:r>
      <w:r w:rsidRPr="001B510B">
        <w:rPr>
          <w:sz w:val="28"/>
          <w:szCs w:val="28"/>
        </w:rPr>
        <w:t xml:space="preserve">на </w:t>
      </w:r>
      <w:r>
        <w:rPr>
          <w:sz w:val="28"/>
          <w:szCs w:val="28"/>
        </w:rPr>
        <w:t>105,6</w:t>
      </w:r>
      <w:r w:rsidRPr="001B510B">
        <w:rPr>
          <w:sz w:val="28"/>
          <w:szCs w:val="28"/>
        </w:rPr>
        <w:t>%,</w:t>
      </w:r>
      <w:r w:rsidRPr="008E4F7F">
        <w:rPr>
          <w:sz w:val="28"/>
          <w:szCs w:val="28"/>
        </w:rPr>
        <w:t xml:space="preserve"> при пл</w:t>
      </w:r>
      <w:r w:rsidRPr="008E4F7F">
        <w:rPr>
          <w:sz w:val="28"/>
          <w:szCs w:val="28"/>
        </w:rPr>
        <w:t>а</w:t>
      </w:r>
      <w:r w:rsidRPr="008E4F7F">
        <w:rPr>
          <w:sz w:val="28"/>
          <w:szCs w:val="28"/>
        </w:rPr>
        <w:t>не</w:t>
      </w:r>
      <w:r>
        <w:rPr>
          <w:sz w:val="28"/>
          <w:szCs w:val="28"/>
        </w:rPr>
        <w:t>1473,00</w:t>
      </w:r>
      <w:r w:rsidRPr="008E4F7F">
        <w:rPr>
          <w:sz w:val="28"/>
          <w:szCs w:val="28"/>
        </w:rPr>
        <w:t xml:space="preserve"> тыс. руб.</w:t>
      </w:r>
      <w:r>
        <w:rPr>
          <w:sz w:val="28"/>
          <w:szCs w:val="28"/>
        </w:rPr>
        <w:t xml:space="preserve"> на год</w:t>
      </w:r>
      <w:r w:rsidRPr="008E4F7F">
        <w:rPr>
          <w:sz w:val="28"/>
          <w:szCs w:val="28"/>
        </w:rPr>
        <w:t xml:space="preserve">, фактически поступило </w:t>
      </w:r>
      <w:r>
        <w:rPr>
          <w:sz w:val="28"/>
          <w:szCs w:val="28"/>
        </w:rPr>
        <w:t>1554,96</w:t>
      </w:r>
      <w:r w:rsidRPr="008E4F7F">
        <w:rPr>
          <w:sz w:val="28"/>
          <w:szCs w:val="28"/>
        </w:rPr>
        <w:t xml:space="preserve"> тыс. руб</w:t>
      </w:r>
      <w:r w:rsidRPr="00EB4934">
        <w:rPr>
          <w:sz w:val="28"/>
          <w:szCs w:val="28"/>
        </w:rPr>
        <w:t xml:space="preserve">. В общем объеме поступлений собственные доходы </w:t>
      </w:r>
      <w:r w:rsidRPr="001B510B">
        <w:rPr>
          <w:sz w:val="28"/>
          <w:szCs w:val="28"/>
        </w:rPr>
        <w:t xml:space="preserve">составили </w:t>
      </w:r>
      <w:r>
        <w:rPr>
          <w:sz w:val="28"/>
          <w:szCs w:val="28"/>
        </w:rPr>
        <w:t>43,4</w:t>
      </w:r>
      <w:r w:rsidRPr="001B510B">
        <w:rPr>
          <w:sz w:val="28"/>
          <w:szCs w:val="28"/>
        </w:rPr>
        <w:t xml:space="preserve"> %.</w:t>
      </w:r>
    </w:p>
    <w:p w:rsidR="00F36B1A" w:rsidRPr="00C11C53" w:rsidRDefault="00F36B1A" w:rsidP="009F5ED6">
      <w:pPr>
        <w:ind w:firstLine="851"/>
        <w:jc w:val="both"/>
        <w:rPr>
          <w:i/>
          <w:sz w:val="28"/>
          <w:szCs w:val="28"/>
        </w:rPr>
      </w:pPr>
      <w:r w:rsidRPr="00BD00DB">
        <w:rPr>
          <w:sz w:val="28"/>
          <w:szCs w:val="28"/>
        </w:rPr>
        <w:t>Кроме собственных доходов получен</w:t>
      </w:r>
      <w:r>
        <w:rPr>
          <w:sz w:val="28"/>
          <w:szCs w:val="28"/>
        </w:rPr>
        <w:t>о:</w:t>
      </w:r>
    </w:p>
    <w:p w:rsidR="00F36B1A" w:rsidRDefault="00F36B1A" w:rsidP="009F5ED6">
      <w:pPr>
        <w:ind w:firstLine="851"/>
        <w:jc w:val="both"/>
        <w:rPr>
          <w:sz w:val="28"/>
          <w:szCs w:val="28"/>
        </w:rPr>
      </w:pPr>
      <w:bookmarkStart w:id="1" w:name="OLE_LINK62"/>
      <w:bookmarkStart w:id="2" w:name="OLE_LINK63"/>
      <w:bookmarkStart w:id="3" w:name="OLE_LINK64"/>
      <w:r>
        <w:rPr>
          <w:sz w:val="28"/>
          <w:szCs w:val="28"/>
        </w:rPr>
        <w:t xml:space="preserve">- </w:t>
      </w:r>
      <w:r w:rsidRPr="00F95C8C">
        <w:rPr>
          <w:sz w:val="28"/>
          <w:szCs w:val="28"/>
        </w:rPr>
        <w:t>дотация бюджетам поселений на выравнивание бюджетной обесп</w:t>
      </w:r>
      <w:r w:rsidRPr="00F95C8C">
        <w:rPr>
          <w:sz w:val="28"/>
          <w:szCs w:val="28"/>
        </w:rPr>
        <w:t>е</w:t>
      </w:r>
      <w:r w:rsidRPr="00F95C8C">
        <w:rPr>
          <w:sz w:val="28"/>
          <w:szCs w:val="28"/>
        </w:rPr>
        <w:t xml:space="preserve">ченности в размере </w:t>
      </w:r>
      <w:r>
        <w:rPr>
          <w:sz w:val="28"/>
          <w:szCs w:val="28"/>
        </w:rPr>
        <w:t>81,10</w:t>
      </w:r>
      <w:r w:rsidRPr="00F95C8C">
        <w:rPr>
          <w:sz w:val="28"/>
          <w:szCs w:val="28"/>
        </w:rPr>
        <w:t>тыс.руб.;</w:t>
      </w:r>
    </w:p>
    <w:p w:rsidR="00F36B1A" w:rsidRPr="00F95C8C" w:rsidRDefault="00F36B1A" w:rsidP="009F5ED6">
      <w:pPr>
        <w:ind w:firstLine="851"/>
        <w:jc w:val="both"/>
        <w:rPr>
          <w:sz w:val="28"/>
          <w:szCs w:val="28"/>
        </w:rPr>
      </w:pPr>
      <w:r w:rsidRPr="00F95C8C">
        <w:rPr>
          <w:sz w:val="28"/>
          <w:szCs w:val="28"/>
        </w:rPr>
        <w:t xml:space="preserve">- субвенция на функционирование административных комиссий в размере </w:t>
      </w:r>
      <w:r>
        <w:rPr>
          <w:sz w:val="28"/>
          <w:szCs w:val="28"/>
        </w:rPr>
        <w:t>1,70</w:t>
      </w:r>
      <w:r w:rsidRPr="00F95C8C">
        <w:rPr>
          <w:sz w:val="28"/>
          <w:szCs w:val="28"/>
        </w:rPr>
        <w:t xml:space="preserve"> тыс. руб.;</w:t>
      </w:r>
    </w:p>
    <w:p w:rsidR="00F36B1A" w:rsidRPr="00F95C8C" w:rsidRDefault="00F36B1A" w:rsidP="009F5ED6">
      <w:pPr>
        <w:ind w:firstLine="851"/>
        <w:jc w:val="both"/>
        <w:rPr>
          <w:sz w:val="28"/>
          <w:szCs w:val="28"/>
        </w:rPr>
      </w:pPr>
      <w:r w:rsidRPr="00F95C8C">
        <w:rPr>
          <w:sz w:val="28"/>
          <w:szCs w:val="28"/>
        </w:rPr>
        <w:t xml:space="preserve">- субвенции бюджетам на осуществление первичного воинского учета на территориях, где отсутствуют военные комиссариаты в размере </w:t>
      </w:r>
      <w:r>
        <w:rPr>
          <w:sz w:val="28"/>
          <w:szCs w:val="28"/>
        </w:rPr>
        <w:t>137,30</w:t>
      </w:r>
      <w:r w:rsidRPr="00F95C8C">
        <w:rPr>
          <w:sz w:val="28"/>
          <w:szCs w:val="28"/>
        </w:rPr>
        <w:t xml:space="preserve"> тыс. руб.;</w:t>
      </w:r>
    </w:p>
    <w:p w:rsidR="00F36B1A" w:rsidRDefault="00F36B1A" w:rsidP="009F5ED6">
      <w:pPr>
        <w:ind w:firstLine="851"/>
        <w:jc w:val="both"/>
        <w:rPr>
          <w:sz w:val="28"/>
          <w:szCs w:val="28"/>
        </w:rPr>
      </w:pPr>
      <w:r w:rsidRPr="00F95C8C">
        <w:rPr>
          <w:sz w:val="28"/>
          <w:szCs w:val="28"/>
        </w:rPr>
        <w:t>- межбюджетные трансферты, на осуществление полномочий в разм</w:t>
      </w:r>
      <w:r w:rsidRPr="00F95C8C">
        <w:rPr>
          <w:sz w:val="28"/>
          <w:szCs w:val="28"/>
        </w:rPr>
        <w:t>е</w:t>
      </w:r>
      <w:r w:rsidRPr="00F95C8C">
        <w:rPr>
          <w:sz w:val="28"/>
          <w:szCs w:val="28"/>
        </w:rPr>
        <w:t xml:space="preserve">ре </w:t>
      </w:r>
      <w:r>
        <w:rPr>
          <w:sz w:val="28"/>
          <w:szCs w:val="28"/>
        </w:rPr>
        <w:t>656,83 тыс. руб., (в том числе дорожный фонд 332,22 тыс. руб., м</w:t>
      </w:r>
      <w:r w:rsidRPr="00B57F9A">
        <w:rPr>
          <w:sz w:val="28"/>
          <w:szCs w:val="28"/>
        </w:rPr>
        <w:t>еропри</w:t>
      </w:r>
      <w:r w:rsidRPr="00B57F9A">
        <w:rPr>
          <w:sz w:val="28"/>
          <w:szCs w:val="28"/>
        </w:rPr>
        <w:t>я</w:t>
      </w:r>
      <w:r w:rsidRPr="00B57F9A">
        <w:rPr>
          <w:sz w:val="28"/>
          <w:szCs w:val="28"/>
        </w:rPr>
        <w:t>тие по землеустройству и землепользованию</w:t>
      </w:r>
      <w:r>
        <w:rPr>
          <w:sz w:val="28"/>
          <w:szCs w:val="28"/>
        </w:rPr>
        <w:t xml:space="preserve"> 324,61 тыс. руб.)</w:t>
      </w:r>
    </w:p>
    <w:bookmarkEnd w:id="1"/>
    <w:bookmarkEnd w:id="2"/>
    <w:bookmarkEnd w:id="3"/>
    <w:p w:rsidR="00F36B1A" w:rsidRPr="00BD00DB" w:rsidRDefault="00F36B1A" w:rsidP="009F5ED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разрезе налоговых,</w:t>
      </w:r>
      <w:r w:rsidRPr="00BD00DB">
        <w:rPr>
          <w:sz w:val="28"/>
          <w:szCs w:val="28"/>
        </w:rPr>
        <w:t xml:space="preserve"> неналоговых </w:t>
      </w:r>
      <w:r>
        <w:rPr>
          <w:sz w:val="28"/>
          <w:szCs w:val="28"/>
        </w:rPr>
        <w:t xml:space="preserve">и безвозмездных </w:t>
      </w:r>
      <w:r w:rsidRPr="00BD00DB">
        <w:rPr>
          <w:sz w:val="28"/>
          <w:szCs w:val="28"/>
        </w:rPr>
        <w:t>поступлений и</w:t>
      </w:r>
      <w:r w:rsidRPr="00BD00DB">
        <w:rPr>
          <w:sz w:val="28"/>
          <w:szCs w:val="28"/>
        </w:rPr>
        <w:t>с</w:t>
      </w:r>
      <w:r w:rsidRPr="00BD00DB">
        <w:rPr>
          <w:sz w:val="28"/>
          <w:szCs w:val="28"/>
        </w:rPr>
        <w:t xml:space="preserve">полнение доходной  части бюджета выглядит  следующим образом:      </w:t>
      </w:r>
    </w:p>
    <w:p w:rsidR="00F36B1A" w:rsidRPr="002A28CC" w:rsidRDefault="00F36B1A" w:rsidP="00311C4A">
      <w:pPr>
        <w:jc w:val="both"/>
        <w:rPr>
          <w:sz w:val="26"/>
          <w:szCs w:val="26"/>
        </w:rPr>
      </w:pPr>
      <w:r>
        <w:rPr>
          <w:sz w:val="22"/>
          <w:szCs w:val="22"/>
        </w:rPr>
        <w:t>(т</w:t>
      </w:r>
      <w:r w:rsidRPr="00592627">
        <w:rPr>
          <w:sz w:val="22"/>
          <w:szCs w:val="22"/>
        </w:rPr>
        <w:t>ыс.руб</w:t>
      </w:r>
      <w:r w:rsidRPr="002A28CC">
        <w:rPr>
          <w:sz w:val="26"/>
          <w:szCs w:val="26"/>
        </w:rPr>
        <w:t>.)</w:t>
      </w:r>
    </w:p>
    <w:tbl>
      <w:tblPr>
        <w:tblW w:w="9020" w:type="dxa"/>
        <w:tblInd w:w="93" w:type="dxa"/>
        <w:tblLook w:val="00A0"/>
      </w:tblPr>
      <w:tblGrid>
        <w:gridCol w:w="4500"/>
        <w:gridCol w:w="1750"/>
        <w:gridCol w:w="1348"/>
        <w:gridCol w:w="1422"/>
      </w:tblGrid>
      <w:tr w:rsidR="00F36B1A" w:rsidTr="00B57F9A">
        <w:trPr>
          <w:trHeight w:val="1485"/>
        </w:trPr>
        <w:tc>
          <w:tcPr>
            <w:tcW w:w="4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16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Утвержденные бюджетные назначения на 2020 год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Исполнено за 2020 год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</w:pPr>
            <w:r>
              <w:t>% испо</w:t>
            </w:r>
            <w:r>
              <w:t>л</w:t>
            </w:r>
            <w:r>
              <w:t>нения</w:t>
            </w:r>
          </w:p>
        </w:tc>
      </w:tr>
      <w:tr w:rsidR="00F36B1A" w:rsidTr="00B57F9A">
        <w:trPr>
          <w:trHeight w:val="630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r>
              <w:t xml:space="preserve">Доходы бюджета - ВСЕГО: </w:t>
            </w:r>
            <w:r>
              <w:br/>
              <w:t>В том числе: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</w:pPr>
            <w:r>
              <w:t>3 498,28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</w:pPr>
            <w:r>
              <w:t>3 580,24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</w:pPr>
            <w:r>
              <w:t>102,3</w:t>
            </w:r>
          </w:p>
        </w:tc>
      </w:tr>
      <w:tr w:rsidR="00F36B1A" w:rsidTr="00B57F9A">
        <w:trPr>
          <w:trHeight w:val="360"/>
        </w:trPr>
        <w:tc>
          <w:tcPr>
            <w:tcW w:w="4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r>
              <w:t>Налог на доходы физических лиц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</w:pPr>
            <w:r>
              <w:t>200,00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</w:pPr>
            <w:r>
              <w:t>235,94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</w:pPr>
            <w:r>
              <w:t>118,0</w:t>
            </w:r>
          </w:p>
        </w:tc>
      </w:tr>
      <w:tr w:rsidR="00F36B1A" w:rsidTr="00B57F9A">
        <w:trPr>
          <w:trHeight w:val="300"/>
        </w:trPr>
        <w:tc>
          <w:tcPr>
            <w:tcW w:w="4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r>
              <w:t>Единый сельскохозяйственный налог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</w:pPr>
            <w:r>
              <w:t>90,00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</w:pPr>
            <w:r>
              <w:t>90,36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</w:pPr>
            <w:r>
              <w:t>100,4</w:t>
            </w:r>
          </w:p>
        </w:tc>
      </w:tr>
      <w:tr w:rsidR="00F36B1A" w:rsidTr="00B57F9A">
        <w:trPr>
          <w:trHeight w:val="315"/>
        </w:trPr>
        <w:tc>
          <w:tcPr>
            <w:tcW w:w="4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r>
              <w:t>Налог на имущество физических лиц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</w:pPr>
            <w:r>
              <w:t>120,00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</w:pPr>
            <w:r>
              <w:t>117,93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</w:pPr>
            <w:r>
              <w:t>98,3</w:t>
            </w:r>
          </w:p>
        </w:tc>
      </w:tr>
      <w:tr w:rsidR="00F36B1A" w:rsidTr="00B57F9A">
        <w:trPr>
          <w:trHeight w:val="345"/>
        </w:trPr>
        <w:tc>
          <w:tcPr>
            <w:tcW w:w="4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r>
              <w:t>Земельный налог с организаций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</w:pPr>
            <w:r>
              <w:t>160,00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</w:pPr>
            <w:r>
              <w:t>164,40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</w:pPr>
            <w:r>
              <w:t>102,8</w:t>
            </w:r>
          </w:p>
        </w:tc>
      </w:tr>
      <w:tr w:rsidR="00F36B1A" w:rsidTr="00B57F9A">
        <w:trPr>
          <w:trHeight w:val="360"/>
        </w:trPr>
        <w:tc>
          <w:tcPr>
            <w:tcW w:w="4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r>
              <w:t>Земельный налог с физических лиц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</w:pPr>
            <w:r>
              <w:t>877,00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</w:pPr>
            <w:r>
              <w:t>929,28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</w:pPr>
            <w:r>
              <w:t>106,0</w:t>
            </w:r>
          </w:p>
        </w:tc>
      </w:tr>
      <w:tr w:rsidR="00F36B1A" w:rsidTr="00B57F9A">
        <w:trPr>
          <w:trHeight w:val="1245"/>
        </w:trPr>
        <w:tc>
          <w:tcPr>
            <w:tcW w:w="4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r>
              <w:t>Доходы, поступающие в порядке возм</w:t>
            </w:r>
            <w:r>
              <w:t>е</w:t>
            </w:r>
            <w:r>
              <w:t>щения расходов, понесенных в связи с эксплуатацией имущества сельских п</w:t>
            </w:r>
            <w:r>
              <w:t>о</w:t>
            </w:r>
            <w:r>
              <w:t xml:space="preserve">селений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</w:pPr>
            <w:r>
              <w:t>26,00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</w:pPr>
            <w:r>
              <w:t>16,55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</w:pPr>
            <w:r>
              <w:t>100,0</w:t>
            </w:r>
          </w:p>
        </w:tc>
      </w:tr>
      <w:tr w:rsidR="00F36B1A" w:rsidTr="00B57F9A">
        <w:trPr>
          <w:trHeight w:val="1080"/>
        </w:trPr>
        <w:tc>
          <w:tcPr>
            <w:tcW w:w="4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r>
              <w:t>Административные штрафы, устано</w:t>
            </w:r>
            <w:r>
              <w:t>в</w:t>
            </w:r>
            <w:r>
              <w:t>ленные законами субъектов Российской Федерации об административных прав</w:t>
            </w:r>
            <w:r>
              <w:t>о</w:t>
            </w:r>
            <w:r>
              <w:t xml:space="preserve">нарушениях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</w:pPr>
            <w: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</w:pPr>
            <w:r>
              <w:t>0,50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</w:pPr>
            <w:r>
              <w:t>100,0</w:t>
            </w:r>
          </w:p>
        </w:tc>
      </w:tr>
      <w:tr w:rsidR="00F36B1A" w:rsidTr="00B57F9A">
        <w:trPr>
          <w:trHeight w:val="960"/>
        </w:trPr>
        <w:tc>
          <w:tcPr>
            <w:tcW w:w="4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r>
              <w:t>Дотации бюджетам сельских поселений на выравнивание бюджетной обеспече</w:t>
            </w:r>
            <w:r>
              <w:t>н</w:t>
            </w:r>
            <w:r>
              <w:t>ности из бюджетов муниципальных ра</w:t>
            </w:r>
            <w:r>
              <w:t>й</w:t>
            </w:r>
            <w:r>
              <w:t>онов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</w:pPr>
            <w:r>
              <w:t>81,10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</w:pPr>
            <w:r>
              <w:t>81,10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</w:pPr>
            <w:r>
              <w:t>100,0</w:t>
            </w:r>
          </w:p>
        </w:tc>
      </w:tr>
      <w:tr w:rsidR="00F36B1A" w:rsidTr="00B57F9A">
        <w:trPr>
          <w:trHeight w:val="630"/>
        </w:trPr>
        <w:tc>
          <w:tcPr>
            <w:tcW w:w="4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r>
              <w:t xml:space="preserve">Прочие субсидии бюджетам сельских поселений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</w:pPr>
            <w:r>
              <w:t>1 000,00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</w:pPr>
            <w:r>
              <w:t>1 000,00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</w:pPr>
            <w:r>
              <w:t>100,0</w:t>
            </w:r>
          </w:p>
        </w:tc>
      </w:tr>
      <w:tr w:rsidR="00F36B1A" w:rsidTr="00B57F9A">
        <w:trPr>
          <w:trHeight w:val="1260"/>
        </w:trPr>
        <w:tc>
          <w:tcPr>
            <w:tcW w:w="4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r>
              <w:t>Субвенции бюджетам сельских посел</w:t>
            </w:r>
            <w:r>
              <w:t>е</w:t>
            </w:r>
            <w:r>
              <w:t>ний на осуществление первичного вои</w:t>
            </w:r>
            <w:r>
              <w:t>н</w:t>
            </w:r>
            <w:r>
              <w:t>ского учета на территориях, где отсутс</w:t>
            </w:r>
            <w:r>
              <w:t>т</w:t>
            </w:r>
            <w:r>
              <w:t>вуют военные комиссариаты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</w:pPr>
            <w:r>
              <w:t>137,30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</w:pPr>
            <w:r>
              <w:t>137,30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</w:pPr>
            <w:r>
              <w:t>100,0</w:t>
            </w:r>
          </w:p>
        </w:tc>
      </w:tr>
      <w:tr w:rsidR="00F36B1A" w:rsidTr="00B57F9A">
        <w:trPr>
          <w:trHeight w:val="945"/>
        </w:trPr>
        <w:tc>
          <w:tcPr>
            <w:tcW w:w="4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r>
              <w:t>Субвенции бюджетам сельских посел</w:t>
            </w:r>
            <w:r>
              <w:t>е</w:t>
            </w:r>
            <w:r>
              <w:t>ний на выполнение передаваемых по</w:t>
            </w:r>
            <w:r>
              <w:t>л</w:t>
            </w:r>
            <w:r>
              <w:t>номочий субъектов Российской Федер</w:t>
            </w:r>
            <w:r>
              <w:t>а</w:t>
            </w:r>
            <w:r>
              <w:t>ции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</w:pPr>
            <w:r>
              <w:t>1,70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</w:pPr>
            <w:r>
              <w:t>1,70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</w:pPr>
            <w:r>
              <w:t>100,0</w:t>
            </w:r>
          </w:p>
        </w:tc>
      </w:tr>
      <w:tr w:rsidR="00F36B1A" w:rsidTr="00B57F9A">
        <w:trPr>
          <w:trHeight w:val="1995"/>
        </w:trPr>
        <w:tc>
          <w:tcPr>
            <w:tcW w:w="4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r>
              <w:t>Межбюджетные трансферты, передава</w:t>
            </w:r>
            <w:r>
              <w:t>е</w:t>
            </w:r>
            <w:r>
              <w:t>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</w:t>
            </w:r>
            <w:r>
              <w:t>е</w:t>
            </w:r>
            <w:r>
              <w:t>ниями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</w:pPr>
            <w:r>
              <w:t>656,83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</w:pPr>
            <w:r>
              <w:t>656,83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</w:pPr>
            <w:r>
              <w:t>100,0</w:t>
            </w:r>
          </w:p>
        </w:tc>
      </w:tr>
      <w:tr w:rsidR="00F36B1A" w:rsidTr="00B57F9A">
        <w:trPr>
          <w:trHeight w:val="705"/>
        </w:trPr>
        <w:tc>
          <w:tcPr>
            <w:tcW w:w="4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r>
              <w:t>Прочие безвозмездные поступления от негосударственных организаций в бю</w:t>
            </w:r>
            <w:r>
              <w:t>д</w:t>
            </w:r>
            <w:r>
              <w:t xml:space="preserve">жеты сельских поселений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</w:pPr>
            <w:r>
              <w:t>70,00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</w:pPr>
            <w:r>
              <w:t>70,00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</w:pPr>
            <w:r>
              <w:t>100,0</w:t>
            </w:r>
          </w:p>
        </w:tc>
      </w:tr>
      <w:tr w:rsidR="00F36B1A" w:rsidTr="00B57F9A">
        <w:trPr>
          <w:trHeight w:val="1320"/>
        </w:trPr>
        <w:tc>
          <w:tcPr>
            <w:tcW w:w="4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r>
              <w:t>Поступления от денежных пожертвов</w:t>
            </w:r>
            <w:r>
              <w:t>а</w:t>
            </w:r>
            <w:r>
              <w:t>ний, предоставляемых физическими л</w:t>
            </w:r>
            <w:r>
              <w:t>и</w:t>
            </w:r>
            <w:r>
              <w:t xml:space="preserve">цами получателям средств бюджетов сельских поселений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</w:pPr>
            <w:r>
              <w:t>78,35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</w:pPr>
            <w:r>
              <w:t>78,35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</w:pPr>
            <w:r>
              <w:t>100,0</w:t>
            </w:r>
          </w:p>
        </w:tc>
      </w:tr>
    </w:tbl>
    <w:p w:rsidR="00F36B1A" w:rsidRDefault="00F36B1A" w:rsidP="00311C4A">
      <w:pPr>
        <w:jc w:val="both"/>
        <w:rPr>
          <w:sz w:val="28"/>
          <w:szCs w:val="28"/>
        </w:rPr>
      </w:pPr>
    </w:p>
    <w:p w:rsidR="00F36B1A" w:rsidRPr="00F00725" w:rsidRDefault="00F36B1A" w:rsidP="009F5ED6">
      <w:pPr>
        <w:ind w:firstLine="851"/>
        <w:jc w:val="both"/>
        <w:rPr>
          <w:sz w:val="28"/>
          <w:szCs w:val="28"/>
        </w:rPr>
      </w:pPr>
      <w:r w:rsidRPr="00F00725">
        <w:rPr>
          <w:sz w:val="28"/>
          <w:szCs w:val="28"/>
        </w:rPr>
        <w:t xml:space="preserve"> В целом  доходная часть бюджета  исполнена  </w:t>
      </w:r>
      <w:r w:rsidRPr="004F2DF7">
        <w:rPr>
          <w:sz w:val="28"/>
          <w:szCs w:val="28"/>
        </w:rPr>
        <w:t xml:space="preserve">на </w:t>
      </w:r>
      <w:r>
        <w:rPr>
          <w:sz w:val="28"/>
          <w:szCs w:val="28"/>
        </w:rPr>
        <w:t>102,3</w:t>
      </w:r>
      <w:r w:rsidRPr="004F2DF7">
        <w:rPr>
          <w:sz w:val="28"/>
          <w:szCs w:val="28"/>
        </w:rPr>
        <w:t>%.</w:t>
      </w:r>
    </w:p>
    <w:p w:rsidR="00F36B1A" w:rsidRDefault="00F36B1A" w:rsidP="009F5ED6">
      <w:pPr>
        <w:ind w:firstLine="851"/>
        <w:jc w:val="both"/>
        <w:rPr>
          <w:sz w:val="28"/>
          <w:szCs w:val="28"/>
        </w:rPr>
      </w:pPr>
    </w:p>
    <w:p w:rsidR="00F36B1A" w:rsidRPr="003262B8" w:rsidRDefault="00F36B1A" w:rsidP="003262B8">
      <w:pPr>
        <w:ind w:firstLine="708"/>
        <w:rPr>
          <w:sz w:val="28"/>
          <w:szCs w:val="28"/>
        </w:rPr>
      </w:pPr>
      <w:r w:rsidRPr="003262B8">
        <w:rPr>
          <w:sz w:val="28"/>
          <w:szCs w:val="28"/>
        </w:rPr>
        <w:t>Расходы бюджета Точилинского сельсовета за 2020 год составили 3424,68тыс. руб.  при плане на год</w:t>
      </w:r>
      <w:r>
        <w:rPr>
          <w:sz w:val="28"/>
          <w:szCs w:val="28"/>
        </w:rPr>
        <w:t xml:space="preserve"> </w:t>
      </w:r>
      <w:r w:rsidRPr="003262B8">
        <w:rPr>
          <w:sz w:val="28"/>
          <w:szCs w:val="28"/>
        </w:rPr>
        <w:t xml:space="preserve">3498,28 тыс. руб., что составило 97,9%. </w:t>
      </w:r>
    </w:p>
    <w:p w:rsidR="00F36B1A" w:rsidRPr="00F14D8F" w:rsidRDefault="00F36B1A" w:rsidP="009F5ED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Расходы на осуществление бюджетных инвестиций в объекты кап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тального строительства не производились, средства резервного не расходов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лись, муниципальный долг отсутствует. </w:t>
      </w:r>
      <w:r w:rsidRPr="00F14D8F">
        <w:rPr>
          <w:sz w:val="28"/>
          <w:szCs w:val="28"/>
        </w:rPr>
        <w:t>В разрезе классификации расходов бюджета</w:t>
      </w:r>
      <w:r>
        <w:rPr>
          <w:sz w:val="28"/>
          <w:szCs w:val="28"/>
        </w:rPr>
        <w:t>, исполнение выглядит следующим образом</w:t>
      </w:r>
      <w:r w:rsidRPr="00F14D8F">
        <w:rPr>
          <w:sz w:val="28"/>
          <w:szCs w:val="28"/>
        </w:rPr>
        <w:t xml:space="preserve">: </w:t>
      </w:r>
    </w:p>
    <w:p w:rsidR="00F36B1A" w:rsidRPr="002A28CC" w:rsidRDefault="00F36B1A" w:rsidP="00311C4A">
      <w:pPr>
        <w:jc w:val="right"/>
      </w:pPr>
      <w:r w:rsidRPr="002A28CC">
        <w:t>(тыс. руб</w:t>
      </w:r>
      <w:r>
        <w:t>.</w:t>
      </w:r>
      <w:r w:rsidRPr="002A28CC">
        <w:t>)</w:t>
      </w:r>
    </w:p>
    <w:tbl>
      <w:tblPr>
        <w:tblW w:w="9840" w:type="dxa"/>
        <w:tblInd w:w="93" w:type="dxa"/>
        <w:tblLook w:val="00A0"/>
      </w:tblPr>
      <w:tblGrid>
        <w:gridCol w:w="5357"/>
        <w:gridCol w:w="1750"/>
        <w:gridCol w:w="1348"/>
        <w:gridCol w:w="1422"/>
      </w:tblGrid>
      <w:tr w:rsidR="00F36B1A" w:rsidTr="00B57F9A">
        <w:trPr>
          <w:trHeight w:val="20"/>
        </w:trPr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Утвержденные бюджетные назначения на  год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Исполнено за год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 испо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нения</w:t>
            </w:r>
          </w:p>
        </w:tc>
      </w:tr>
      <w:tr w:rsidR="00F36B1A" w:rsidTr="00B57F9A">
        <w:trPr>
          <w:trHeight w:val="20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6B1A" w:rsidRDefault="00F36B1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1 035,02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988,90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95,5</w:t>
            </w:r>
          </w:p>
        </w:tc>
      </w:tr>
      <w:tr w:rsidR="00F36B1A" w:rsidTr="00B57F9A">
        <w:trPr>
          <w:trHeight w:val="20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законодательных (представ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тельных) органов государственной власти и представительных органов муниципальных обр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зований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</w:pPr>
            <w:r>
              <w:t>0,0</w:t>
            </w:r>
          </w:p>
        </w:tc>
      </w:tr>
      <w:tr w:rsidR="00F36B1A" w:rsidTr="00B57F9A">
        <w:trPr>
          <w:trHeight w:val="20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Центральный аппарат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управления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621,22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577,29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</w:pPr>
            <w:r>
              <w:t>92,9</w:t>
            </w:r>
          </w:p>
        </w:tc>
      </w:tr>
      <w:tr w:rsidR="00F36B1A" w:rsidTr="00B57F9A">
        <w:trPr>
          <w:trHeight w:val="20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Заработная плата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256,00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255,97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100,0</w:t>
            </w:r>
          </w:p>
        </w:tc>
      </w:tr>
      <w:tr w:rsidR="00F36B1A" w:rsidTr="00B57F9A">
        <w:trPr>
          <w:trHeight w:val="20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Начисления на выплаты по оплате труда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76,20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76,18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100,0</w:t>
            </w:r>
          </w:p>
        </w:tc>
      </w:tr>
      <w:tr w:rsidR="00F36B1A" w:rsidTr="00B57F9A">
        <w:trPr>
          <w:trHeight w:val="20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Глава местной администрации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403,60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403,48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</w:pPr>
            <w:r>
              <w:t>100,0</w:t>
            </w:r>
          </w:p>
        </w:tc>
      </w:tr>
      <w:tr w:rsidR="00F36B1A" w:rsidTr="00B57F9A">
        <w:trPr>
          <w:trHeight w:val="20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6B1A" w:rsidRDefault="00F36B1A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Заработная плата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311,40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311,36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100,0</w:t>
            </w:r>
          </w:p>
        </w:tc>
      </w:tr>
      <w:tr w:rsidR="00F36B1A" w:rsidTr="00B57F9A">
        <w:trPr>
          <w:trHeight w:val="20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Начисления на выплаты по оплате труда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92,20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92,12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99,9</w:t>
            </w:r>
          </w:p>
        </w:tc>
      </w:tr>
      <w:tr w:rsidR="00F36B1A" w:rsidTr="00B57F9A">
        <w:trPr>
          <w:trHeight w:val="20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</w:pPr>
            <w:r>
              <w:t>0,0</w:t>
            </w:r>
          </w:p>
        </w:tc>
      </w:tr>
      <w:tr w:rsidR="00F36B1A" w:rsidTr="00B57F9A">
        <w:trPr>
          <w:trHeight w:val="20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административных комиссий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1,70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1,70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</w:pPr>
            <w:r>
              <w:t>100,0</w:t>
            </w:r>
          </w:p>
        </w:tc>
      </w:tr>
      <w:tr w:rsidR="00F36B1A" w:rsidTr="00B57F9A">
        <w:trPr>
          <w:trHeight w:val="20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Прочие обязательства государства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6,43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</w:pPr>
            <w:r>
              <w:t>98,9</w:t>
            </w:r>
          </w:p>
        </w:tc>
      </w:tr>
      <w:tr w:rsidR="00F36B1A" w:rsidTr="00B57F9A">
        <w:trPr>
          <w:trHeight w:val="20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6B1A" w:rsidRDefault="00F36B1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137,30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137,30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F36B1A" w:rsidTr="00B57F9A">
        <w:trPr>
          <w:trHeight w:val="20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Осуществление первичного воинского учета на территориях, где отсутствуют военные комисс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риаты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137,30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137,30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</w:pPr>
            <w:r>
              <w:t>100,0</w:t>
            </w:r>
          </w:p>
        </w:tc>
      </w:tr>
      <w:tr w:rsidR="00F36B1A" w:rsidTr="00B57F9A">
        <w:trPr>
          <w:trHeight w:val="20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6B1A" w:rsidRDefault="00F36B1A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Заработная плата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90,55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90,55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100,0</w:t>
            </w:r>
          </w:p>
        </w:tc>
      </w:tr>
      <w:tr w:rsidR="00F36B1A" w:rsidTr="00B57F9A">
        <w:trPr>
          <w:trHeight w:val="20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Начисления на выплаты по оплате труда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27,05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27,05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100,0</w:t>
            </w:r>
          </w:p>
        </w:tc>
      </w:tr>
      <w:tr w:rsidR="00F36B1A" w:rsidTr="00B57F9A">
        <w:trPr>
          <w:trHeight w:val="20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6B1A" w:rsidRDefault="00F36B1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656,83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656,83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F36B1A" w:rsidTr="00B57F9A">
        <w:trPr>
          <w:trHeight w:val="20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332,22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332,22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</w:pPr>
            <w:r>
              <w:t>100,0</w:t>
            </w:r>
          </w:p>
        </w:tc>
      </w:tr>
      <w:tr w:rsidR="00F36B1A" w:rsidTr="00B57F9A">
        <w:trPr>
          <w:trHeight w:val="20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Мероприятие по землеустройству и землепольз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ванию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324,61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324,61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</w:pPr>
            <w:r>
              <w:t>100,0</w:t>
            </w:r>
          </w:p>
        </w:tc>
      </w:tr>
      <w:tr w:rsidR="00F36B1A" w:rsidTr="00B57F9A">
        <w:trPr>
          <w:trHeight w:val="20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6B1A" w:rsidRDefault="00F36B1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87,50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80,91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92,5</w:t>
            </w:r>
          </w:p>
        </w:tc>
      </w:tr>
      <w:tr w:rsidR="00F36B1A" w:rsidTr="00B57F9A">
        <w:trPr>
          <w:trHeight w:val="20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Прочие мероприятия по благоустройству посел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ний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87,50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80,91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</w:pPr>
            <w:r>
              <w:t>92,5</w:t>
            </w:r>
          </w:p>
        </w:tc>
      </w:tr>
      <w:tr w:rsidR="00F36B1A" w:rsidTr="00B57F9A">
        <w:trPr>
          <w:trHeight w:val="20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6B1A" w:rsidRDefault="00F36B1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212,20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191,34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90,2</w:t>
            </w:r>
          </w:p>
        </w:tc>
      </w:tr>
      <w:tr w:rsidR="00F36B1A" w:rsidTr="00B57F9A">
        <w:trPr>
          <w:trHeight w:val="20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Учреждения культуры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212,20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191,34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</w:pPr>
            <w:r>
              <w:t>90,2</w:t>
            </w:r>
          </w:p>
        </w:tc>
      </w:tr>
      <w:tr w:rsidR="00F36B1A" w:rsidTr="00B57F9A">
        <w:trPr>
          <w:trHeight w:val="20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1A" w:rsidRDefault="00F36B1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1 369,43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1 369,40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F36B1A" w:rsidTr="00B57F9A">
        <w:trPr>
          <w:trHeight w:val="20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Мероприятия в области спорта и физической культуры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90,80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90,77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</w:pPr>
            <w:r>
              <w:t>100,0</w:t>
            </w:r>
          </w:p>
        </w:tc>
      </w:tr>
      <w:tr w:rsidR="00F36B1A" w:rsidTr="00B57F9A">
        <w:trPr>
          <w:trHeight w:val="20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6B1A" w:rsidRDefault="00F36B1A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проектов развития общ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ственной инфраструктуры, основанных на ин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циативах граждан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1 278,63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1 278,63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</w:pPr>
            <w:r>
              <w:t>100,0</w:t>
            </w:r>
          </w:p>
        </w:tc>
      </w:tr>
      <w:tr w:rsidR="00F36B1A" w:rsidTr="00B57F9A">
        <w:trPr>
          <w:trHeight w:val="20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36B1A" w:rsidRDefault="00F36B1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3 498,28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6B1A" w:rsidRDefault="00F36B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3 424,68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6B1A" w:rsidRDefault="00F36B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97,9</w:t>
            </w:r>
          </w:p>
        </w:tc>
      </w:tr>
    </w:tbl>
    <w:p w:rsidR="00F36B1A" w:rsidRDefault="00F36B1A" w:rsidP="00311C4A"/>
    <w:sectPr w:rsidR="00F36B1A" w:rsidSect="00BC426E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6B1A" w:rsidRDefault="00F36B1A" w:rsidP="00B875B8">
      <w:r>
        <w:separator/>
      </w:r>
    </w:p>
  </w:endnote>
  <w:endnote w:type="continuationSeparator" w:id="1">
    <w:p w:rsidR="00F36B1A" w:rsidRDefault="00F36B1A" w:rsidP="00B875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6B1A" w:rsidRDefault="00F36B1A" w:rsidP="00B875B8">
      <w:r>
        <w:separator/>
      </w:r>
    </w:p>
  </w:footnote>
  <w:footnote w:type="continuationSeparator" w:id="1">
    <w:p w:rsidR="00F36B1A" w:rsidRDefault="00F36B1A" w:rsidP="00B875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75D08"/>
    <w:multiLevelType w:val="hybridMultilevel"/>
    <w:tmpl w:val="85162DCE"/>
    <w:lvl w:ilvl="0" w:tplc="28C45EDC">
      <w:start w:val="1"/>
      <w:numFmt w:val="decimal"/>
      <w:lvlText w:val="%1."/>
      <w:lvlJc w:val="left"/>
      <w:pPr>
        <w:ind w:left="2201" w:hanging="12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357"/>
  <w:doNotHyphenateCaps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1C4A"/>
    <w:rsid w:val="00013BEB"/>
    <w:rsid w:val="00020898"/>
    <w:rsid w:val="00036BDB"/>
    <w:rsid w:val="00051587"/>
    <w:rsid w:val="00063349"/>
    <w:rsid w:val="0007191A"/>
    <w:rsid w:val="0007347B"/>
    <w:rsid w:val="00074230"/>
    <w:rsid w:val="000928BD"/>
    <w:rsid w:val="000A738F"/>
    <w:rsid w:val="000B2C6D"/>
    <w:rsid w:val="000C0B2C"/>
    <w:rsid w:val="000C472A"/>
    <w:rsid w:val="00115135"/>
    <w:rsid w:val="00121601"/>
    <w:rsid w:val="00146C4C"/>
    <w:rsid w:val="00150975"/>
    <w:rsid w:val="00162F48"/>
    <w:rsid w:val="001B510B"/>
    <w:rsid w:val="001C1BC6"/>
    <w:rsid w:val="001D0543"/>
    <w:rsid w:val="001E4234"/>
    <w:rsid w:val="001E7FB0"/>
    <w:rsid w:val="001F2003"/>
    <w:rsid w:val="00225083"/>
    <w:rsid w:val="00232809"/>
    <w:rsid w:val="00256702"/>
    <w:rsid w:val="00263F40"/>
    <w:rsid w:val="0026557B"/>
    <w:rsid w:val="002670EE"/>
    <w:rsid w:val="00285DDF"/>
    <w:rsid w:val="00286AAA"/>
    <w:rsid w:val="00295967"/>
    <w:rsid w:val="002A28CC"/>
    <w:rsid w:val="002A6657"/>
    <w:rsid w:val="002C31EB"/>
    <w:rsid w:val="002D22DC"/>
    <w:rsid w:val="002D621E"/>
    <w:rsid w:val="002E0D45"/>
    <w:rsid w:val="002E2C30"/>
    <w:rsid w:val="002F53BB"/>
    <w:rsid w:val="003117AF"/>
    <w:rsid w:val="00311C4A"/>
    <w:rsid w:val="00325699"/>
    <w:rsid w:val="003262B8"/>
    <w:rsid w:val="00334B93"/>
    <w:rsid w:val="00335CBA"/>
    <w:rsid w:val="0035239C"/>
    <w:rsid w:val="003830FC"/>
    <w:rsid w:val="00392B61"/>
    <w:rsid w:val="00394F3A"/>
    <w:rsid w:val="003B422C"/>
    <w:rsid w:val="003B58CF"/>
    <w:rsid w:val="003D7D4A"/>
    <w:rsid w:val="003E727D"/>
    <w:rsid w:val="003F44F8"/>
    <w:rsid w:val="003F4EF7"/>
    <w:rsid w:val="00421DEB"/>
    <w:rsid w:val="00435344"/>
    <w:rsid w:val="0048131E"/>
    <w:rsid w:val="00486170"/>
    <w:rsid w:val="004C3625"/>
    <w:rsid w:val="004C5626"/>
    <w:rsid w:val="004D0AE9"/>
    <w:rsid w:val="004D147A"/>
    <w:rsid w:val="004D1812"/>
    <w:rsid w:val="004D3E34"/>
    <w:rsid w:val="004E31AD"/>
    <w:rsid w:val="004E6232"/>
    <w:rsid w:val="004E6C20"/>
    <w:rsid w:val="004F2DF7"/>
    <w:rsid w:val="004F31D0"/>
    <w:rsid w:val="004F4231"/>
    <w:rsid w:val="004F6993"/>
    <w:rsid w:val="00501F0E"/>
    <w:rsid w:val="005031EF"/>
    <w:rsid w:val="00503A32"/>
    <w:rsid w:val="00506EF0"/>
    <w:rsid w:val="0052032C"/>
    <w:rsid w:val="005240EA"/>
    <w:rsid w:val="0055336C"/>
    <w:rsid w:val="00555600"/>
    <w:rsid w:val="00562E4A"/>
    <w:rsid w:val="0056559B"/>
    <w:rsid w:val="00570A25"/>
    <w:rsid w:val="005731AF"/>
    <w:rsid w:val="00582893"/>
    <w:rsid w:val="00592627"/>
    <w:rsid w:val="005A38D7"/>
    <w:rsid w:val="005A3A28"/>
    <w:rsid w:val="005B100C"/>
    <w:rsid w:val="005E0EB0"/>
    <w:rsid w:val="005F2F65"/>
    <w:rsid w:val="005F4908"/>
    <w:rsid w:val="005F7B42"/>
    <w:rsid w:val="005F7FF7"/>
    <w:rsid w:val="00625EDA"/>
    <w:rsid w:val="0063328B"/>
    <w:rsid w:val="00635C1F"/>
    <w:rsid w:val="00636F10"/>
    <w:rsid w:val="00641F3E"/>
    <w:rsid w:val="006473B3"/>
    <w:rsid w:val="006647BF"/>
    <w:rsid w:val="00664902"/>
    <w:rsid w:val="0067192B"/>
    <w:rsid w:val="00676A2F"/>
    <w:rsid w:val="0069150D"/>
    <w:rsid w:val="00693A58"/>
    <w:rsid w:val="006957EA"/>
    <w:rsid w:val="006A581D"/>
    <w:rsid w:val="006B35A8"/>
    <w:rsid w:val="006C0ABF"/>
    <w:rsid w:val="006D2581"/>
    <w:rsid w:val="006D2F1B"/>
    <w:rsid w:val="006D765B"/>
    <w:rsid w:val="006F0BF1"/>
    <w:rsid w:val="006F5263"/>
    <w:rsid w:val="00742BFB"/>
    <w:rsid w:val="00767C34"/>
    <w:rsid w:val="00775BF6"/>
    <w:rsid w:val="00787EDE"/>
    <w:rsid w:val="00792549"/>
    <w:rsid w:val="007953C7"/>
    <w:rsid w:val="007A5BEB"/>
    <w:rsid w:val="007A7A24"/>
    <w:rsid w:val="007C5E27"/>
    <w:rsid w:val="007D0C03"/>
    <w:rsid w:val="007F3590"/>
    <w:rsid w:val="007F78C9"/>
    <w:rsid w:val="00802687"/>
    <w:rsid w:val="00805246"/>
    <w:rsid w:val="00805FA4"/>
    <w:rsid w:val="00830A5D"/>
    <w:rsid w:val="00833424"/>
    <w:rsid w:val="00855671"/>
    <w:rsid w:val="00857B75"/>
    <w:rsid w:val="00857C4E"/>
    <w:rsid w:val="0087370E"/>
    <w:rsid w:val="00894D06"/>
    <w:rsid w:val="008B4A0B"/>
    <w:rsid w:val="008B5678"/>
    <w:rsid w:val="008C5C2C"/>
    <w:rsid w:val="008E0466"/>
    <w:rsid w:val="008E4F7F"/>
    <w:rsid w:val="008F1D49"/>
    <w:rsid w:val="008F7ADE"/>
    <w:rsid w:val="009034EA"/>
    <w:rsid w:val="009073D9"/>
    <w:rsid w:val="0092462F"/>
    <w:rsid w:val="00933CF8"/>
    <w:rsid w:val="00935F97"/>
    <w:rsid w:val="009378EF"/>
    <w:rsid w:val="00944641"/>
    <w:rsid w:val="009506FF"/>
    <w:rsid w:val="00953986"/>
    <w:rsid w:val="009553D0"/>
    <w:rsid w:val="00961E10"/>
    <w:rsid w:val="00973295"/>
    <w:rsid w:val="00995A89"/>
    <w:rsid w:val="009977A3"/>
    <w:rsid w:val="00997D5C"/>
    <w:rsid w:val="009C0380"/>
    <w:rsid w:val="009C388C"/>
    <w:rsid w:val="009C4CE7"/>
    <w:rsid w:val="009C5C0D"/>
    <w:rsid w:val="009C73AA"/>
    <w:rsid w:val="009D0157"/>
    <w:rsid w:val="009F5ED6"/>
    <w:rsid w:val="00A00B92"/>
    <w:rsid w:val="00A019DF"/>
    <w:rsid w:val="00A02FFF"/>
    <w:rsid w:val="00A0453E"/>
    <w:rsid w:val="00A22156"/>
    <w:rsid w:val="00A2510C"/>
    <w:rsid w:val="00A25E4B"/>
    <w:rsid w:val="00A34477"/>
    <w:rsid w:val="00A52C31"/>
    <w:rsid w:val="00A55753"/>
    <w:rsid w:val="00A60777"/>
    <w:rsid w:val="00A631DA"/>
    <w:rsid w:val="00A6716D"/>
    <w:rsid w:val="00A820A3"/>
    <w:rsid w:val="00A970C2"/>
    <w:rsid w:val="00A97DD3"/>
    <w:rsid w:val="00AA1ABD"/>
    <w:rsid w:val="00AB4102"/>
    <w:rsid w:val="00AC0014"/>
    <w:rsid w:val="00AE2038"/>
    <w:rsid w:val="00AE4667"/>
    <w:rsid w:val="00AF4877"/>
    <w:rsid w:val="00AF4E4B"/>
    <w:rsid w:val="00B01197"/>
    <w:rsid w:val="00B069FF"/>
    <w:rsid w:val="00B20B03"/>
    <w:rsid w:val="00B37BA5"/>
    <w:rsid w:val="00B43DAE"/>
    <w:rsid w:val="00B562B5"/>
    <w:rsid w:val="00B57F9A"/>
    <w:rsid w:val="00B67E0D"/>
    <w:rsid w:val="00B71DA8"/>
    <w:rsid w:val="00B74BFF"/>
    <w:rsid w:val="00B87032"/>
    <w:rsid w:val="00B875B8"/>
    <w:rsid w:val="00B95239"/>
    <w:rsid w:val="00BA23FE"/>
    <w:rsid w:val="00BB42B9"/>
    <w:rsid w:val="00BB73E7"/>
    <w:rsid w:val="00BC3C4D"/>
    <w:rsid w:val="00BC426E"/>
    <w:rsid w:val="00BD00DB"/>
    <w:rsid w:val="00BF1D9B"/>
    <w:rsid w:val="00BF70E8"/>
    <w:rsid w:val="00C11C53"/>
    <w:rsid w:val="00C17311"/>
    <w:rsid w:val="00C1749C"/>
    <w:rsid w:val="00C21E35"/>
    <w:rsid w:val="00C24A9E"/>
    <w:rsid w:val="00C42D4C"/>
    <w:rsid w:val="00C5051D"/>
    <w:rsid w:val="00C65D58"/>
    <w:rsid w:val="00C80DA3"/>
    <w:rsid w:val="00C86156"/>
    <w:rsid w:val="00C87067"/>
    <w:rsid w:val="00C922DC"/>
    <w:rsid w:val="00C97330"/>
    <w:rsid w:val="00CA3C55"/>
    <w:rsid w:val="00CA611F"/>
    <w:rsid w:val="00CC16B2"/>
    <w:rsid w:val="00CC3556"/>
    <w:rsid w:val="00CC7DFB"/>
    <w:rsid w:val="00CD3D45"/>
    <w:rsid w:val="00CD6529"/>
    <w:rsid w:val="00CE735A"/>
    <w:rsid w:val="00D01B20"/>
    <w:rsid w:val="00D10BCC"/>
    <w:rsid w:val="00D1143A"/>
    <w:rsid w:val="00D116F5"/>
    <w:rsid w:val="00D231C8"/>
    <w:rsid w:val="00D24864"/>
    <w:rsid w:val="00D30E67"/>
    <w:rsid w:val="00D339FD"/>
    <w:rsid w:val="00D5039F"/>
    <w:rsid w:val="00D73E16"/>
    <w:rsid w:val="00D7720E"/>
    <w:rsid w:val="00D83476"/>
    <w:rsid w:val="00D8598A"/>
    <w:rsid w:val="00DA00AD"/>
    <w:rsid w:val="00DA6624"/>
    <w:rsid w:val="00DC0C15"/>
    <w:rsid w:val="00DE2770"/>
    <w:rsid w:val="00DF0A7B"/>
    <w:rsid w:val="00DF2BDF"/>
    <w:rsid w:val="00DF57AB"/>
    <w:rsid w:val="00E05119"/>
    <w:rsid w:val="00E158C0"/>
    <w:rsid w:val="00E21642"/>
    <w:rsid w:val="00E25FF3"/>
    <w:rsid w:val="00E36E69"/>
    <w:rsid w:val="00E4473B"/>
    <w:rsid w:val="00E56EF9"/>
    <w:rsid w:val="00E80D8C"/>
    <w:rsid w:val="00E95877"/>
    <w:rsid w:val="00EB07E0"/>
    <w:rsid w:val="00EB4934"/>
    <w:rsid w:val="00EB51B7"/>
    <w:rsid w:val="00EB63C3"/>
    <w:rsid w:val="00EB68AC"/>
    <w:rsid w:val="00EE341C"/>
    <w:rsid w:val="00EE38A4"/>
    <w:rsid w:val="00EE57A7"/>
    <w:rsid w:val="00EE6012"/>
    <w:rsid w:val="00F00725"/>
    <w:rsid w:val="00F01759"/>
    <w:rsid w:val="00F03C2B"/>
    <w:rsid w:val="00F143F6"/>
    <w:rsid w:val="00F14844"/>
    <w:rsid w:val="00F14D8F"/>
    <w:rsid w:val="00F22149"/>
    <w:rsid w:val="00F31E42"/>
    <w:rsid w:val="00F36B1A"/>
    <w:rsid w:val="00F44DD2"/>
    <w:rsid w:val="00F5219B"/>
    <w:rsid w:val="00F55239"/>
    <w:rsid w:val="00F55E5A"/>
    <w:rsid w:val="00F63C85"/>
    <w:rsid w:val="00F72092"/>
    <w:rsid w:val="00F81BEB"/>
    <w:rsid w:val="00F82DC4"/>
    <w:rsid w:val="00F83AF6"/>
    <w:rsid w:val="00F87D8E"/>
    <w:rsid w:val="00F950B9"/>
    <w:rsid w:val="00F95C8C"/>
    <w:rsid w:val="00F97F68"/>
    <w:rsid w:val="00FA565B"/>
    <w:rsid w:val="00FB5F5A"/>
    <w:rsid w:val="00FB6C99"/>
    <w:rsid w:val="00FC0D84"/>
    <w:rsid w:val="00FC1CFB"/>
    <w:rsid w:val="00FD0146"/>
    <w:rsid w:val="00FD346B"/>
    <w:rsid w:val="00FF3F01"/>
    <w:rsid w:val="00FF6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C4A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11C4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uiPriority w:val="99"/>
    <w:rsid w:val="00FD014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ListParagraph">
    <w:name w:val="List Paragraph"/>
    <w:basedOn w:val="Normal"/>
    <w:uiPriority w:val="99"/>
    <w:qFormat/>
    <w:rsid w:val="00693A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B875B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875B8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875B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875B8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89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3559</TotalTime>
  <Pages>16</Pages>
  <Words>4309</Words>
  <Characters>24562</Characters>
  <Application>Microsoft Office Outlook</Application>
  <DocSecurity>0</DocSecurity>
  <Lines>0</Lines>
  <Paragraphs>0</Paragraphs>
  <ScaleCrop>false</ScaleCrop>
  <Company>RABOTA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User</cp:lastModifiedBy>
  <cp:revision>31</cp:revision>
  <cp:lastPrinted>2021-03-24T02:12:00Z</cp:lastPrinted>
  <dcterms:created xsi:type="dcterms:W3CDTF">2016-02-01T06:04:00Z</dcterms:created>
  <dcterms:modified xsi:type="dcterms:W3CDTF">2021-03-26T03:18:00Z</dcterms:modified>
</cp:coreProperties>
</file>