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4E" w:rsidRPr="00154945" w:rsidRDefault="002C614E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СОБРАНИЕ ДЕПУТАТОВ ТОЧИЛИНСКОГО СЕЛЬСОВЕТА</w:t>
      </w:r>
    </w:p>
    <w:p w:rsidR="002C614E" w:rsidRPr="00154945" w:rsidRDefault="002C614E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СМОЛЕНСКОГО РАЙОНА АЛТАЙСКОГО КРАЯ</w:t>
      </w:r>
    </w:p>
    <w:p w:rsidR="002C614E" w:rsidRPr="00154945" w:rsidRDefault="002C614E" w:rsidP="0083423A">
      <w:pPr>
        <w:rPr>
          <w:sz w:val="28"/>
          <w:szCs w:val="28"/>
          <w:lang w:val="ru-RU"/>
        </w:rPr>
      </w:pPr>
    </w:p>
    <w:p w:rsidR="002C614E" w:rsidRPr="00154945" w:rsidRDefault="002C614E" w:rsidP="0083423A">
      <w:pPr>
        <w:jc w:val="center"/>
        <w:rPr>
          <w:sz w:val="24"/>
          <w:szCs w:val="24"/>
          <w:lang w:val="ru-RU"/>
        </w:rPr>
      </w:pPr>
      <w:r w:rsidRPr="00154945">
        <w:rPr>
          <w:sz w:val="28"/>
          <w:szCs w:val="28"/>
          <w:lang w:val="ru-RU"/>
        </w:rPr>
        <w:t>РЕШЕНИЕ</w:t>
      </w:r>
    </w:p>
    <w:p w:rsidR="002C614E" w:rsidRPr="00154945" w:rsidRDefault="002C614E" w:rsidP="0083423A">
      <w:pPr>
        <w:jc w:val="center"/>
        <w:rPr>
          <w:sz w:val="24"/>
          <w:szCs w:val="24"/>
          <w:lang w:val="ru-RU"/>
        </w:rPr>
      </w:pPr>
    </w:p>
    <w:p w:rsidR="002C614E" w:rsidRPr="00154945" w:rsidRDefault="002C614E" w:rsidP="0083423A">
      <w:pPr>
        <w:jc w:val="center"/>
        <w:rPr>
          <w:sz w:val="24"/>
          <w:szCs w:val="24"/>
          <w:lang w:val="ru-RU"/>
        </w:rPr>
      </w:pPr>
    </w:p>
    <w:p w:rsidR="002C614E" w:rsidRPr="00154945" w:rsidRDefault="002C614E" w:rsidP="00770755">
      <w:pPr>
        <w:pStyle w:val="Head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20.12.2018 № 26</w:t>
      </w:r>
      <w:r w:rsidRPr="00154945">
        <w:rPr>
          <w:sz w:val="28"/>
          <w:szCs w:val="28"/>
          <w:lang w:val="ru-RU"/>
        </w:rPr>
        <w:t xml:space="preserve"> </w:t>
      </w:r>
      <w:r w:rsidRPr="00154945">
        <w:rPr>
          <w:sz w:val="28"/>
          <w:szCs w:val="28"/>
          <w:lang w:val="ru-RU"/>
        </w:rPr>
        <w:tab/>
      </w:r>
      <w:r w:rsidRPr="00154945">
        <w:rPr>
          <w:sz w:val="28"/>
          <w:szCs w:val="28"/>
          <w:lang w:val="ru-RU"/>
        </w:rPr>
        <w:tab/>
        <w:t xml:space="preserve">    с. Точильное </w:t>
      </w:r>
    </w:p>
    <w:p w:rsidR="002C614E" w:rsidRPr="00154945" w:rsidRDefault="002C614E" w:rsidP="0083423A">
      <w:pPr>
        <w:jc w:val="both"/>
        <w:rPr>
          <w:sz w:val="24"/>
          <w:szCs w:val="24"/>
          <w:lang w:val="ru-RU"/>
        </w:rPr>
      </w:pPr>
    </w:p>
    <w:p w:rsidR="002C614E" w:rsidRPr="00154945" w:rsidRDefault="002C614E" w:rsidP="0083423A">
      <w:pPr>
        <w:jc w:val="both"/>
        <w:rPr>
          <w:sz w:val="24"/>
          <w:szCs w:val="24"/>
          <w:lang w:val="ru-RU"/>
        </w:rPr>
      </w:pPr>
    </w:p>
    <w:p w:rsidR="002C614E" w:rsidRPr="00154945" w:rsidRDefault="002C614E" w:rsidP="00770755">
      <w:pPr>
        <w:pStyle w:val="a"/>
        <w:tabs>
          <w:tab w:val="left" w:pos="4111"/>
          <w:tab w:val="left" w:pos="4253"/>
        </w:tabs>
        <w:ind w:right="5102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О бюджете муниципального обр</w:t>
      </w:r>
      <w:r w:rsidRPr="00154945">
        <w:rPr>
          <w:sz w:val="28"/>
          <w:szCs w:val="28"/>
        </w:rPr>
        <w:t>а</w:t>
      </w:r>
      <w:r w:rsidRPr="00154945">
        <w:rPr>
          <w:sz w:val="28"/>
          <w:szCs w:val="28"/>
        </w:rPr>
        <w:t>зования Точилинский сельсовет Смоленского района Алтайского края на 201</w:t>
      </w:r>
      <w:r w:rsidRPr="009672EE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 </w:t>
      </w:r>
    </w:p>
    <w:p w:rsidR="002C614E" w:rsidRPr="00154945" w:rsidRDefault="002C614E" w:rsidP="0083423A">
      <w:pPr>
        <w:pStyle w:val="a"/>
        <w:jc w:val="both"/>
        <w:rPr>
          <w:sz w:val="28"/>
          <w:szCs w:val="28"/>
        </w:rPr>
      </w:pPr>
    </w:p>
    <w:p w:rsidR="002C614E" w:rsidRPr="00154945" w:rsidRDefault="002C614E" w:rsidP="00970C6A">
      <w:pPr>
        <w:pStyle w:val="a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В соответствии со статьей 22 Устава муниципального образования Точилинский сельсовет Смоленского района Алтайского края, Собрание д</w:t>
      </w:r>
      <w:r w:rsidRPr="00154945">
        <w:rPr>
          <w:sz w:val="28"/>
          <w:szCs w:val="28"/>
        </w:rPr>
        <w:t>е</w:t>
      </w:r>
      <w:r w:rsidRPr="00154945">
        <w:rPr>
          <w:sz w:val="28"/>
          <w:szCs w:val="28"/>
        </w:rPr>
        <w:t>путатов Точилинского сельсовета Смоленского района Алтайского края РЕШИЛО:</w:t>
      </w:r>
    </w:p>
    <w:p w:rsidR="002C614E" w:rsidRPr="00154945" w:rsidRDefault="002C614E" w:rsidP="00970C6A">
      <w:pPr>
        <w:pStyle w:val="a"/>
        <w:ind w:firstLine="851"/>
        <w:jc w:val="center"/>
        <w:rPr>
          <w:sz w:val="28"/>
          <w:szCs w:val="28"/>
        </w:rPr>
      </w:pPr>
    </w:p>
    <w:p w:rsidR="002C614E" w:rsidRDefault="002C614E" w:rsidP="00970C6A">
      <w:pPr>
        <w:pStyle w:val="a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1.Основные характеристики бюджета поселения </w:t>
      </w:r>
    </w:p>
    <w:p w:rsidR="002C614E" w:rsidRPr="00154945" w:rsidRDefault="002C614E" w:rsidP="00970C6A">
      <w:pPr>
        <w:pStyle w:val="a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на 201</w:t>
      </w:r>
      <w:r w:rsidRPr="009672EE">
        <w:rPr>
          <w:b/>
          <w:sz w:val="28"/>
          <w:szCs w:val="28"/>
        </w:rPr>
        <w:t>9</w:t>
      </w:r>
      <w:r w:rsidRPr="00154945">
        <w:rPr>
          <w:b/>
          <w:sz w:val="28"/>
          <w:szCs w:val="28"/>
        </w:rPr>
        <w:t xml:space="preserve"> год</w:t>
      </w:r>
    </w:p>
    <w:p w:rsidR="002C614E" w:rsidRPr="00154945" w:rsidRDefault="002C614E" w:rsidP="00970C6A">
      <w:pPr>
        <w:pStyle w:val="a"/>
        <w:ind w:firstLine="851"/>
        <w:rPr>
          <w:sz w:val="28"/>
          <w:szCs w:val="28"/>
        </w:rPr>
      </w:pPr>
    </w:p>
    <w:p w:rsidR="002C614E" w:rsidRPr="00154945" w:rsidRDefault="002C614E" w:rsidP="00970C6A">
      <w:pPr>
        <w:pStyle w:val="a"/>
        <w:ind w:firstLine="851"/>
        <w:jc w:val="both"/>
        <w:rPr>
          <w:b/>
          <w:sz w:val="28"/>
          <w:szCs w:val="28"/>
        </w:rPr>
      </w:pPr>
      <w:r w:rsidRPr="00154945">
        <w:rPr>
          <w:sz w:val="28"/>
          <w:szCs w:val="28"/>
        </w:rPr>
        <w:t>1. Утвердить основные характеристики бюджета поселения на 201</w:t>
      </w:r>
      <w:r w:rsidRPr="009672EE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год:</w:t>
      </w:r>
    </w:p>
    <w:p w:rsidR="002C614E" w:rsidRPr="00154945" w:rsidRDefault="002C614E" w:rsidP="00970C6A">
      <w:pPr>
        <w:pStyle w:val="a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1) общий объем доходов бюджета поселения в сумме </w:t>
      </w:r>
      <w:r>
        <w:rPr>
          <w:sz w:val="28"/>
          <w:szCs w:val="28"/>
        </w:rPr>
        <w:t>1 529,64</w:t>
      </w:r>
      <w:r w:rsidRPr="00154945">
        <w:rPr>
          <w:sz w:val="28"/>
          <w:szCs w:val="28"/>
        </w:rPr>
        <w:t xml:space="preserve"> тыс. рублей, в том числе объем безвозмездных поступлений от других бюджетов бюджетной системы </w:t>
      </w:r>
      <w:r>
        <w:rPr>
          <w:sz w:val="28"/>
          <w:szCs w:val="28"/>
        </w:rPr>
        <w:t>Российской Ф</w:t>
      </w:r>
      <w:r w:rsidRPr="00154945">
        <w:rPr>
          <w:sz w:val="28"/>
          <w:szCs w:val="28"/>
        </w:rPr>
        <w:t xml:space="preserve">едерации в сумме </w:t>
      </w:r>
      <w:r>
        <w:rPr>
          <w:sz w:val="28"/>
          <w:szCs w:val="28"/>
        </w:rPr>
        <w:t>172,64</w:t>
      </w:r>
      <w:r w:rsidRPr="00154945">
        <w:rPr>
          <w:sz w:val="28"/>
          <w:szCs w:val="28"/>
        </w:rPr>
        <w:t xml:space="preserve"> тыс. рублей;</w:t>
      </w:r>
    </w:p>
    <w:p w:rsidR="002C614E" w:rsidRDefault="002C614E" w:rsidP="00970C6A">
      <w:pPr>
        <w:pStyle w:val="a"/>
        <w:ind w:firstLine="851"/>
        <w:jc w:val="both"/>
        <w:rPr>
          <w:color w:val="800000"/>
          <w:sz w:val="28"/>
          <w:szCs w:val="28"/>
        </w:rPr>
      </w:pPr>
      <w:r w:rsidRPr="00770755">
        <w:rPr>
          <w:sz w:val="28"/>
          <w:szCs w:val="28"/>
        </w:rPr>
        <w:t xml:space="preserve">2) общий объем расходов бюджета поселения в сумме </w:t>
      </w:r>
      <w:r>
        <w:rPr>
          <w:sz w:val="28"/>
          <w:szCs w:val="28"/>
        </w:rPr>
        <w:t>1 529,64</w:t>
      </w:r>
      <w:r w:rsidRPr="00770755">
        <w:rPr>
          <w:sz w:val="28"/>
          <w:szCs w:val="28"/>
        </w:rPr>
        <w:t xml:space="preserve"> тыс. рублей</w:t>
      </w:r>
      <w:r w:rsidRPr="00770755">
        <w:rPr>
          <w:color w:val="800000"/>
          <w:sz w:val="28"/>
          <w:szCs w:val="28"/>
        </w:rPr>
        <w:t>;</w:t>
      </w:r>
    </w:p>
    <w:p w:rsidR="002C614E" w:rsidRDefault="002C614E" w:rsidP="00970C6A">
      <w:pPr>
        <w:pStyle w:val="NormalWeb"/>
        <w:ind w:firstLine="851"/>
        <w:jc w:val="both"/>
        <w:rPr>
          <w:sz w:val="28"/>
          <w:szCs w:val="28"/>
        </w:rPr>
      </w:pPr>
      <w:r w:rsidRPr="00FB7E35">
        <w:rPr>
          <w:sz w:val="28"/>
          <w:szCs w:val="28"/>
        </w:rPr>
        <w:t>3) верхний предел муниципального</w:t>
      </w:r>
      <w:r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долга</w:t>
      </w:r>
      <w:r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по состоянию</w:t>
      </w:r>
      <w:r>
        <w:rPr>
          <w:sz w:val="28"/>
          <w:szCs w:val="28"/>
        </w:rPr>
        <w:t xml:space="preserve"> на 1 января 2020</w:t>
      </w:r>
      <w:r w:rsidRPr="00FB7E35">
        <w:rPr>
          <w:sz w:val="28"/>
          <w:szCs w:val="28"/>
        </w:rPr>
        <w:t xml:space="preserve"> года в сумме </w:t>
      </w:r>
      <w:r w:rsidRPr="00012279">
        <w:rPr>
          <w:sz w:val="28"/>
          <w:szCs w:val="28"/>
        </w:rPr>
        <w:t>200,0 тыс</w:t>
      </w:r>
      <w:r w:rsidRPr="00FB7E35">
        <w:rPr>
          <w:sz w:val="28"/>
          <w:szCs w:val="28"/>
        </w:rPr>
        <w:t>. рублей.</w:t>
      </w:r>
    </w:p>
    <w:p w:rsidR="002C614E" w:rsidRPr="00715A0D" w:rsidRDefault="002C614E" w:rsidP="00970C6A">
      <w:pPr>
        <w:ind w:firstLine="851"/>
        <w:jc w:val="both"/>
        <w:rPr>
          <w:sz w:val="28"/>
          <w:szCs w:val="28"/>
          <w:lang w:val="ru-RU"/>
        </w:rPr>
      </w:pPr>
      <w:r w:rsidRPr="00715A0D">
        <w:rPr>
          <w:sz w:val="28"/>
          <w:szCs w:val="28"/>
          <w:lang w:val="ru-RU"/>
        </w:rPr>
        <w:t>4)</w:t>
      </w:r>
      <w:r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 xml:space="preserve">дефицит бюджета поселения в </w:t>
      </w:r>
      <w:r w:rsidRPr="00E205B4">
        <w:rPr>
          <w:sz w:val="28"/>
          <w:szCs w:val="28"/>
          <w:lang w:val="ru-RU"/>
        </w:rPr>
        <w:t>сумме 0,0</w:t>
      </w:r>
      <w:r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>рублей.</w:t>
      </w:r>
    </w:p>
    <w:p w:rsidR="002C614E" w:rsidRDefault="002C614E" w:rsidP="00970C6A">
      <w:pPr>
        <w:pStyle w:val="a"/>
        <w:ind w:firstLine="851"/>
        <w:jc w:val="both"/>
        <w:rPr>
          <w:sz w:val="28"/>
          <w:szCs w:val="28"/>
        </w:rPr>
      </w:pPr>
      <w:r w:rsidRPr="003A6D1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Утвердить источники внутреннего финансирования дефицита бю</w:t>
      </w:r>
      <w:r w:rsidRPr="003A6D12">
        <w:rPr>
          <w:sz w:val="28"/>
          <w:szCs w:val="28"/>
        </w:rPr>
        <w:t>д</w:t>
      </w:r>
      <w:r w:rsidRPr="003A6D12">
        <w:rPr>
          <w:sz w:val="28"/>
          <w:szCs w:val="28"/>
        </w:rPr>
        <w:t>жета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3A6D1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Pr="003A6D12">
        <w:rPr>
          <w:sz w:val="28"/>
          <w:szCs w:val="28"/>
        </w:rPr>
        <w:t xml:space="preserve"> 1 к настоящему решению.</w:t>
      </w:r>
    </w:p>
    <w:p w:rsidR="002C614E" w:rsidRPr="00E11FC8" w:rsidRDefault="002C614E" w:rsidP="00970C6A">
      <w:pPr>
        <w:pStyle w:val="NormalWeb"/>
        <w:ind w:firstLine="851"/>
        <w:jc w:val="both"/>
        <w:rPr>
          <w:sz w:val="28"/>
          <w:szCs w:val="28"/>
        </w:rPr>
      </w:pPr>
    </w:p>
    <w:p w:rsidR="002C614E" w:rsidRDefault="002C614E" w:rsidP="006347F3">
      <w:pPr>
        <w:pStyle w:val="a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2. Нормативы поступлений доходов в бюджет поселения </w:t>
      </w:r>
    </w:p>
    <w:p w:rsidR="002C614E" w:rsidRPr="00154945" w:rsidRDefault="002C614E" w:rsidP="006347F3">
      <w:pPr>
        <w:pStyle w:val="a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9</w:t>
      </w:r>
      <w:r w:rsidRPr="00154945">
        <w:rPr>
          <w:b/>
          <w:sz w:val="28"/>
          <w:szCs w:val="28"/>
        </w:rPr>
        <w:t xml:space="preserve"> год</w:t>
      </w:r>
    </w:p>
    <w:p w:rsidR="002C614E" w:rsidRPr="00154945" w:rsidRDefault="002C614E" w:rsidP="006347F3">
      <w:pPr>
        <w:pStyle w:val="a"/>
        <w:jc w:val="both"/>
        <w:rPr>
          <w:sz w:val="28"/>
          <w:szCs w:val="28"/>
        </w:rPr>
      </w:pPr>
    </w:p>
    <w:p w:rsidR="002C614E" w:rsidRPr="00154945" w:rsidRDefault="002C614E" w:rsidP="006347F3">
      <w:pPr>
        <w:pStyle w:val="a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1. Утвердить нормативы поступлений доходов в бюджет поселения на 201</w:t>
      </w:r>
      <w:r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 согласно приложению 2 к настоящему решению.</w:t>
      </w:r>
    </w:p>
    <w:p w:rsidR="002C614E" w:rsidRPr="00154945" w:rsidRDefault="002C614E" w:rsidP="00970C6A">
      <w:pPr>
        <w:pStyle w:val="NormalWeb"/>
        <w:ind w:left="708" w:firstLine="851"/>
        <w:jc w:val="both"/>
        <w:rPr>
          <w:sz w:val="28"/>
          <w:szCs w:val="28"/>
        </w:rPr>
      </w:pPr>
    </w:p>
    <w:p w:rsidR="002C614E" w:rsidRPr="00154945" w:rsidRDefault="002C614E" w:rsidP="006347F3">
      <w:pPr>
        <w:pStyle w:val="a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Статья 3. Главные администраторы  доходов и главные администрат</w:t>
      </w:r>
      <w:r w:rsidRPr="00154945">
        <w:rPr>
          <w:b/>
          <w:sz w:val="28"/>
          <w:szCs w:val="28"/>
        </w:rPr>
        <w:t>о</w:t>
      </w:r>
      <w:r w:rsidRPr="00154945">
        <w:rPr>
          <w:b/>
          <w:sz w:val="28"/>
          <w:szCs w:val="28"/>
        </w:rPr>
        <w:t xml:space="preserve">ры источников внутреннего финансирования дефицита бюджета </w:t>
      </w:r>
    </w:p>
    <w:p w:rsidR="002C614E" w:rsidRPr="00154945" w:rsidRDefault="002C614E" w:rsidP="006347F3">
      <w:pPr>
        <w:pStyle w:val="a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поселения</w:t>
      </w:r>
    </w:p>
    <w:p w:rsidR="002C614E" w:rsidRPr="00154945" w:rsidRDefault="002C614E" w:rsidP="00970C6A">
      <w:pPr>
        <w:pStyle w:val="NormalWeb"/>
        <w:ind w:firstLine="851"/>
        <w:jc w:val="center"/>
        <w:rPr>
          <w:b/>
          <w:sz w:val="28"/>
          <w:szCs w:val="28"/>
        </w:rPr>
      </w:pPr>
    </w:p>
    <w:p w:rsidR="002C614E" w:rsidRPr="00154945" w:rsidRDefault="002C614E" w:rsidP="00970C6A">
      <w:pPr>
        <w:pStyle w:val="NormalWeb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1. Утвердить перечень главных администраторов доходов бюджета поселения согласно приложению 3 к настоящему решению.</w:t>
      </w:r>
    </w:p>
    <w:p w:rsidR="002C614E" w:rsidRPr="00E11FC8" w:rsidRDefault="002C614E" w:rsidP="00970C6A">
      <w:pPr>
        <w:pStyle w:val="NormalWeb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2. Утвердить перечень главных администраторов источников фина</w:t>
      </w:r>
      <w:r w:rsidRPr="00154945">
        <w:rPr>
          <w:sz w:val="28"/>
          <w:szCs w:val="28"/>
        </w:rPr>
        <w:t>н</w:t>
      </w:r>
      <w:r w:rsidRPr="00154945">
        <w:rPr>
          <w:sz w:val="28"/>
          <w:szCs w:val="28"/>
        </w:rPr>
        <w:t>сирования дефицита бюджета поселения согласно приложению 4 к насто</w:t>
      </w:r>
      <w:r w:rsidRPr="00154945">
        <w:rPr>
          <w:sz w:val="28"/>
          <w:szCs w:val="28"/>
        </w:rPr>
        <w:t>я</w:t>
      </w:r>
      <w:r w:rsidRPr="00154945">
        <w:rPr>
          <w:sz w:val="28"/>
          <w:szCs w:val="28"/>
        </w:rPr>
        <w:t>щему решению.</w:t>
      </w:r>
    </w:p>
    <w:p w:rsidR="002C614E" w:rsidRPr="00E11FC8" w:rsidRDefault="002C614E" w:rsidP="00970C6A">
      <w:pPr>
        <w:pStyle w:val="NormalWeb"/>
        <w:ind w:firstLine="851"/>
        <w:jc w:val="both"/>
        <w:rPr>
          <w:sz w:val="28"/>
          <w:szCs w:val="28"/>
        </w:rPr>
      </w:pPr>
    </w:p>
    <w:p w:rsidR="002C614E" w:rsidRPr="006347F3" w:rsidRDefault="002C614E" w:rsidP="006347F3">
      <w:pPr>
        <w:jc w:val="center"/>
        <w:rPr>
          <w:b/>
          <w:sz w:val="28"/>
          <w:szCs w:val="28"/>
          <w:lang w:val="ru-RU"/>
        </w:rPr>
      </w:pPr>
      <w:r w:rsidRPr="006347F3">
        <w:rPr>
          <w:b/>
          <w:sz w:val="28"/>
          <w:szCs w:val="28"/>
          <w:lang w:val="ru-RU"/>
        </w:rPr>
        <w:t>Статья 4. Бюджетные ассигнования бюджета поселения</w:t>
      </w:r>
      <w:r>
        <w:rPr>
          <w:b/>
          <w:sz w:val="28"/>
          <w:szCs w:val="28"/>
          <w:lang w:val="ru-RU"/>
        </w:rPr>
        <w:t xml:space="preserve"> </w:t>
      </w:r>
      <w:r w:rsidRPr="006347F3">
        <w:rPr>
          <w:b/>
          <w:sz w:val="28"/>
          <w:szCs w:val="28"/>
          <w:lang w:val="ru-RU"/>
        </w:rPr>
        <w:t>на 201</w:t>
      </w:r>
      <w:r>
        <w:rPr>
          <w:b/>
          <w:sz w:val="28"/>
          <w:szCs w:val="28"/>
          <w:lang w:val="ru-RU"/>
        </w:rPr>
        <w:t>9</w:t>
      </w:r>
      <w:r w:rsidRPr="006347F3">
        <w:rPr>
          <w:b/>
          <w:sz w:val="28"/>
          <w:szCs w:val="28"/>
          <w:lang w:val="ru-RU"/>
        </w:rPr>
        <w:t xml:space="preserve"> год</w:t>
      </w:r>
    </w:p>
    <w:p w:rsidR="002C614E" w:rsidRPr="00E11FC8" w:rsidRDefault="002C614E" w:rsidP="00970C6A">
      <w:pPr>
        <w:pStyle w:val="NormalWeb"/>
        <w:ind w:firstLine="851"/>
        <w:jc w:val="center"/>
        <w:rPr>
          <w:b/>
          <w:sz w:val="28"/>
          <w:szCs w:val="28"/>
        </w:rPr>
      </w:pPr>
    </w:p>
    <w:p w:rsidR="002C614E" w:rsidRPr="00E11FC8" w:rsidRDefault="002C614E" w:rsidP="006347F3">
      <w:pPr>
        <w:pStyle w:val="NormalWeb"/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1FC8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0D7DA6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</w:t>
      </w:r>
      <w:r>
        <w:rPr>
          <w:sz w:val="28"/>
          <w:szCs w:val="28"/>
        </w:rPr>
        <w:t>а поселения</w:t>
      </w:r>
      <w:r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2019</w:t>
      </w:r>
      <w:r w:rsidRPr="00E11FC8">
        <w:rPr>
          <w:sz w:val="28"/>
          <w:szCs w:val="28"/>
        </w:rPr>
        <w:t xml:space="preserve"> год с</w:t>
      </w:r>
      <w:r w:rsidRPr="00E11FC8">
        <w:rPr>
          <w:sz w:val="28"/>
          <w:szCs w:val="28"/>
        </w:rPr>
        <w:t>о</w:t>
      </w:r>
      <w:r w:rsidRPr="00E11FC8">
        <w:rPr>
          <w:sz w:val="28"/>
          <w:szCs w:val="28"/>
        </w:rPr>
        <w:t>гл</w:t>
      </w:r>
      <w:r>
        <w:rPr>
          <w:sz w:val="28"/>
          <w:szCs w:val="28"/>
        </w:rPr>
        <w:t>асно приложению 5 к настоящему р</w:t>
      </w:r>
      <w:r w:rsidRPr="00E11FC8">
        <w:rPr>
          <w:sz w:val="28"/>
          <w:szCs w:val="28"/>
        </w:rPr>
        <w:t>ешению</w:t>
      </w:r>
      <w:r>
        <w:rPr>
          <w:sz w:val="28"/>
          <w:szCs w:val="28"/>
        </w:rPr>
        <w:t>.</w:t>
      </w:r>
    </w:p>
    <w:p w:rsidR="002C614E" w:rsidRPr="00E11FC8" w:rsidRDefault="002C614E" w:rsidP="00970C6A">
      <w:pPr>
        <w:pStyle w:val="NormalWeb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1FC8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E11FC8">
        <w:rPr>
          <w:sz w:val="28"/>
          <w:szCs w:val="28"/>
        </w:rPr>
        <w:t>распределение бюджетных ассигнований в ведомстве</w:t>
      </w:r>
      <w:r w:rsidRPr="00E11FC8">
        <w:rPr>
          <w:sz w:val="28"/>
          <w:szCs w:val="28"/>
        </w:rPr>
        <w:t>н</w:t>
      </w:r>
      <w:r w:rsidRPr="00E11FC8">
        <w:rPr>
          <w:sz w:val="28"/>
          <w:szCs w:val="28"/>
        </w:rPr>
        <w:t xml:space="preserve">ной структуре расходов </w:t>
      </w:r>
      <w:r>
        <w:rPr>
          <w:sz w:val="28"/>
          <w:szCs w:val="28"/>
        </w:rPr>
        <w:t>бюджета поселения на 2019</w:t>
      </w:r>
      <w:r w:rsidRPr="00E11FC8">
        <w:rPr>
          <w:sz w:val="28"/>
          <w:szCs w:val="28"/>
        </w:rPr>
        <w:t xml:space="preserve"> год согласно прилож</w:t>
      </w:r>
      <w:r w:rsidRPr="00E11FC8">
        <w:rPr>
          <w:sz w:val="28"/>
          <w:szCs w:val="28"/>
        </w:rPr>
        <w:t>е</w:t>
      </w:r>
      <w:r w:rsidRPr="00E11FC8">
        <w:rPr>
          <w:sz w:val="28"/>
          <w:szCs w:val="28"/>
        </w:rPr>
        <w:t>ни</w:t>
      </w:r>
      <w:r>
        <w:rPr>
          <w:sz w:val="28"/>
          <w:szCs w:val="28"/>
        </w:rPr>
        <w:t>ю 6 к настоящему решению.</w:t>
      </w:r>
    </w:p>
    <w:p w:rsidR="002C614E" w:rsidRDefault="002C614E" w:rsidP="00970C6A">
      <w:pPr>
        <w:pStyle w:val="NormalWeb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11FC8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0D7DA6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</w:t>
      </w:r>
      <w:r w:rsidRPr="000D7DA6">
        <w:rPr>
          <w:sz w:val="28"/>
          <w:szCs w:val="28"/>
        </w:rPr>
        <w:t>м</w:t>
      </w:r>
      <w:r w:rsidRPr="000D7DA6">
        <w:rPr>
          <w:sz w:val="28"/>
          <w:szCs w:val="28"/>
        </w:rPr>
        <w:t>ным направлениям деятельности), группам (группам и подгруппам) видов расходов классификации расходов бюджета</w:t>
      </w:r>
      <w:r>
        <w:rPr>
          <w:sz w:val="28"/>
          <w:szCs w:val="28"/>
        </w:rPr>
        <w:t xml:space="preserve"> поселения на 2019</w:t>
      </w:r>
      <w:r w:rsidRPr="00E11FC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 7 к настоящему решению.</w:t>
      </w:r>
    </w:p>
    <w:p w:rsidR="002C614E" w:rsidRDefault="002C614E" w:rsidP="00B616CF">
      <w:pPr>
        <w:ind w:firstLine="851"/>
        <w:jc w:val="both"/>
        <w:rPr>
          <w:sz w:val="28"/>
          <w:szCs w:val="28"/>
          <w:lang w:val="ru-RU"/>
        </w:rPr>
      </w:pPr>
      <w:r w:rsidRPr="00B616CF">
        <w:rPr>
          <w:sz w:val="28"/>
          <w:szCs w:val="28"/>
          <w:lang w:val="ru-RU"/>
        </w:rPr>
        <w:t>4. Утвердить</w:t>
      </w:r>
      <w:r>
        <w:rPr>
          <w:sz w:val="28"/>
          <w:szCs w:val="28"/>
          <w:lang w:val="ru-RU"/>
        </w:rPr>
        <w:t xml:space="preserve"> о</w:t>
      </w:r>
      <w:r w:rsidRPr="00392D05">
        <w:rPr>
          <w:sz w:val="28"/>
          <w:szCs w:val="28"/>
          <w:lang w:val="ru-RU"/>
        </w:rPr>
        <w:t>бъем бюджетных ассигнований на исполнение публи</w:t>
      </w:r>
      <w:r w:rsidRPr="00392D05">
        <w:rPr>
          <w:sz w:val="28"/>
          <w:szCs w:val="28"/>
          <w:lang w:val="ru-RU"/>
        </w:rPr>
        <w:t>ч</w:t>
      </w:r>
      <w:r w:rsidRPr="00392D05">
        <w:rPr>
          <w:sz w:val="28"/>
          <w:szCs w:val="28"/>
          <w:lang w:val="ru-RU"/>
        </w:rPr>
        <w:t>ных нормативных обязательс</w:t>
      </w:r>
      <w:r>
        <w:rPr>
          <w:sz w:val="28"/>
          <w:szCs w:val="28"/>
          <w:lang w:val="ru-RU"/>
        </w:rPr>
        <w:t xml:space="preserve">тв </w:t>
      </w:r>
      <w:r w:rsidRPr="00665078">
        <w:rPr>
          <w:sz w:val="28"/>
          <w:szCs w:val="28"/>
          <w:lang w:val="ru-RU"/>
        </w:rPr>
        <w:t xml:space="preserve">Администрации </w:t>
      </w:r>
      <w:r w:rsidRPr="00494781">
        <w:rPr>
          <w:sz w:val="28"/>
          <w:szCs w:val="28"/>
          <w:lang w:val="ru-RU"/>
        </w:rPr>
        <w:t>Точилинск</w:t>
      </w:r>
      <w:r>
        <w:rPr>
          <w:sz w:val="28"/>
          <w:szCs w:val="28"/>
          <w:lang w:val="ru-RU"/>
        </w:rPr>
        <w:t>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в сумме 0,0 тыс. рублей</w:t>
      </w:r>
      <w:r w:rsidRPr="00B616CF">
        <w:rPr>
          <w:sz w:val="28"/>
          <w:szCs w:val="28"/>
          <w:lang w:val="ru-RU"/>
        </w:rPr>
        <w:t>.</w:t>
      </w:r>
    </w:p>
    <w:p w:rsidR="002C614E" w:rsidRPr="00E11FC8" w:rsidRDefault="002C614E" w:rsidP="00970C6A">
      <w:pPr>
        <w:pStyle w:val="NormalWeb"/>
        <w:ind w:firstLine="851"/>
        <w:jc w:val="both"/>
        <w:rPr>
          <w:sz w:val="28"/>
          <w:szCs w:val="28"/>
        </w:rPr>
      </w:pPr>
    </w:p>
    <w:p w:rsidR="002C614E" w:rsidRPr="00D11856" w:rsidRDefault="002C614E" w:rsidP="00D11856">
      <w:pPr>
        <w:jc w:val="center"/>
        <w:rPr>
          <w:b/>
          <w:sz w:val="28"/>
          <w:szCs w:val="28"/>
          <w:lang w:val="ru-RU"/>
        </w:rPr>
      </w:pPr>
      <w:r w:rsidRPr="00D11856">
        <w:rPr>
          <w:b/>
          <w:sz w:val="28"/>
          <w:szCs w:val="28"/>
          <w:lang w:val="ru-RU"/>
        </w:rPr>
        <w:t>Статья 5. Особенности исполнения бюджета поселения</w:t>
      </w:r>
      <w:r>
        <w:rPr>
          <w:b/>
          <w:sz w:val="28"/>
          <w:szCs w:val="28"/>
          <w:lang w:val="ru-RU"/>
        </w:rPr>
        <w:t xml:space="preserve"> </w:t>
      </w:r>
      <w:r w:rsidRPr="00D11856">
        <w:rPr>
          <w:b/>
          <w:sz w:val="28"/>
          <w:szCs w:val="28"/>
          <w:lang w:val="ru-RU"/>
        </w:rPr>
        <w:t>в 201</w:t>
      </w:r>
      <w:r>
        <w:rPr>
          <w:b/>
          <w:sz w:val="28"/>
          <w:szCs w:val="28"/>
          <w:lang w:val="ru-RU"/>
        </w:rPr>
        <w:t>9</w:t>
      </w:r>
      <w:r w:rsidRPr="00D11856">
        <w:rPr>
          <w:b/>
          <w:sz w:val="28"/>
          <w:szCs w:val="28"/>
          <w:lang w:val="ru-RU"/>
        </w:rPr>
        <w:t xml:space="preserve"> году</w:t>
      </w:r>
    </w:p>
    <w:p w:rsidR="002C614E" w:rsidRPr="00E11FC8" w:rsidRDefault="002C614E" w:rsidP="00970C6A">
      <w:pPr>
        <w:pStyle w:val="NormalWeb"/>
        <w:ind w:firstLine="851"/>
        <w:jc w:val="center"/>
        <w:rPr>
          <w:b/>
          <w:sz w:val="28"/>
          <w:szCs w:val="28"/>
        </w:rPr>
      </w:pPr>
    </w:p>
    <w:p w:rsidR="002C614E" w:rsidRPr="00E11FC8" w:rsidRDefault="002C614E" w:rsidP="00970C6A">
      <w:pPr>
        <w:pStyle w:val="NormalWeb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205B4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Администрации </w:t>
      </w:r>
      <w:r w:rsidRPr="00E205B4">
        <w:rPr>
          <w:sz w:val="28"/>
          <w:szCs w:val="28"/>
        </w:rPr>
        <w:t>сельсовета</w:t>
      </w:r>
      <w:r w:rsidRPr="00E11FC8">
        <w:rPr>
          <w:sz w:val="28"/>
          <w:szCs w:val="28"/>
        </w:rPr>
        <w:t xml:space="preserve"> вправе в ходе исполнения н</w:t>
      </w:r>
      <w:r w:rsidRPr="00E11FC8">
        <w:rPr>
          <w:sz w:val="28"/>
          <w:szCs w:val="28"/>
        </w:rPr>
        <w:t>а</w:t>
      </w:r>
      <w:r w:rsidRPr="00E11FC8">
        <w:rPr>
          <w:sz w:val="28"/>
          <w:szCs w:val="28"/>
        </w:rPr>
        <w:t xml:space="preserve">стоящего решения вносить изменения в бюджетную роспись без внесения изменений в настоящее решение: </w:t>
      </w:r>
    </w:p>
    <w:p w:rsidR="002C614E" w:rsidRPr="0047315E" w:rsidRDefault="002C614E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изменения функций и полномочий главных распоряд</w:t>
      </w:r>
      <w:r w:rsidRPr="00B73413">
        <w:rPr>
          <w:sz w:val="28"/>
          <w:szCs w:val="28"/>
        </w:rPr>
        <w:t>и</w:t>
      </w:r>
      <w:r w:rsidRPr="00B73413">
        <w:rPr>
          <w:sz w:val="28"/>
          <w:szCs w:val="28"/>
        </w:rPr>
        <w:t xml:space="preserve">телей (распорядителей), получателей бюджетных средств, а также в связи с </w:t>
      </w:r>
      <w:r w:rsidRPr="0047315E">
        <w:rPr>
          <w:sz w:val="28"/>
          <w:szCs w:val="28"/>
        </w:rPr>
        <w:t>передачей муниципального имущества;</w:t>
      </w:r>
    </w:p>
    <w:p w:rsidR="002C614E" w:rsidRPr="00B73413" w:rsidRDefault="002C614E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использования (перераспределения) средств резервных фондов, а также средств, иным образом зарезервированных в составе утве</w:t>
      </w:r>
      <w:r w:rsidRPr="00B73413">
        <w:rPr>
          <w:sz w:val="28"/>
          <w:szCs w:val="28"/>
        </w:rPr>
        <w:t>р</w:t>
      </w:r>
      <w:r w:rsidRPr="00B73413">
        <w:rPr>
          <w:sz w:val="28"/>
          <w:szCs w:val="28"/>
        </w:rPr>
        <w:t>жденных бюджетных ассигнований, с указанием в решении о бюджете объ</w:t>
      </w:r>
      <w:r w:rsidRPr="00B73413">
        <w:rPr>
          <w:sz w:val="28"/>
          <w:szCs w:val="28"/>
        </w:rPr>
        <w:t>е</w:t>
      </w:r>
      <w:r w:rsidRPr="00B73413">
        <w:rPr>
          <w:sz w:val="28"/>
          <w:szCs w:val="28"/>
        </w:rPr>
        <w:t>ма и направлений их использования;</w:t>
      </w:r>
    </w:p>
    <w:p w:rsidR="002C614E" w:rsidRPr="00B73413" w:rsidRDefault="002C614E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бюджете, а также в случае сокращения (возврата при отсутствии потребн</w:t>
      </w:r>
      <w:r w:rsidRPr="00B73413">
        <w:rPr>
          <w:sz w:val="28"/>
          <w:szCs w:val="28"/>
        </w:rPr>
        <w:t>о</w:t>
      </w:r>
      <w:r w:rsidRPr="00B73413">
        <w:rPr>
          <w:sz w:val="28"/>
          <w:szCs w:val="28"/>
        </w:rPr>
        <w:t>сти) указанных средств;</w:t>
      </w:r>
    </w:p>
    <w:p w:rsidR="002C614E" w:rsidRPr="00D477E8" w:rsidRDefault="002C614E" w:rsidP="00D477E8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увеличения бюджетных ассигнований текущего фина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</w:t>
      </w:r>
      <w:r w:rsidRPr="00B73413">
        <w:rPr>
          <w:sz w:val="28"/>
          <w:szCs w:val="28"/>
        </w:rPr>
        <w:t>е</w:t>
      </w:r>
      <w:r w:rsidRPr="00B73413">
        <w:rPr>
          <w:sz w:val="28"/>
          <w:szCs w:val="28"/>
        </w:rPr>
        <w:t>кущего финансового года бюджетных ассигнований на исполнение указа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ных муниципальных контрактов в соответствии с требованиями, установле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ными Бюджетным Кодексом;</w:t>
      </w:r>
    </w:p>
    <w:p w:rsidR="002C614E" w:rsidRDefault="002C614E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47315E">
        <w:rPr>
          <w:sz w:val="28"/>
          <w:szCs w:val="28"/>
          <w:lang w:val="ru-RU"/>
        </w:rPr>
        <w:t>2. Субсидии, субвенции, иные межбюджетные трансферты и безво</w:t>
      </w:r>
      <w:r w:rsidRPr="0047315E">
        <w:rPr>
          <w:sz w:val="28"/>
          <w:szCs w:val="28"/>
          <w:lang w:val="ru-RU"/>
        </w:rPr>
        <w:t>з</w:t>
      </w:r>
      <w:r w:rsidRPr="0047315E">
        <w:rPr>
          <w:sz w:val="28"/>
          <w:szCs w:val="28"/>
          <w:lang w:val="ru-RU"/>
        </w:rPr>
        <w:t>мездные поступления от физических и юридических лиц, имеющие целевое назначение, фактически полученные при исполнении бюджета сверх объ</w:t>
      </w:r>
      <w:r w:rsidRPr="0047315E">
        <w:rPr>
          <w:sz w:val="28"/>
          <w:szCs w:val="28"/>
          <w:lang w:val="ru-RU"/>
        </w:rPr>
        <w:t>е</w:t>
      </w:r>
      <w:r w:rsidRPr="0047315E">
        <w:rPr>
          <w:sz w:val="28"/>
          <w:szCs w:val="28"/>
          <w:lang w:val="ru-RU"/>
        </w:rPr>
        <w:t>мов, утвержденных статьей 1 настоящего решения доходов, направляются на увеличение расходов соответственно целям предоставления с внесением и</w:t>
      </w:r>
      <w:r w:rsidRPr="0047315E">
        <w:rPr>
          <w:sz w:val="28"/>
          <w:szCs w:val="28"/>
          <w:lang w:val="ru-RU"/>
        </w:rPr>
        <w:t>з</w:t>
      </w:r>
      <w:r w:rsidRPr="0047315E">
        <w:rPr>
          <w:sz w:val="28"/>
          <w:szCs w:val="28"/>
          <w:lang w:val="ru-RU"/>
        </w:rPr>
        <w:t>менений в сводную бюджетную роспись без внесения изменений в настоящее решение.</w:t>
      </w:r>
      <w:r w:rsidRPr="00066704">
        <w:rPr>
          <w:sz w:val="28"/>
          <w:szCs w:val="28"/>
          <w:lang w:val="ru-RU"/>
        </w:rPr>
        <w:t xml:space="preserve"> </w:t>
      </w:r>
    </w:p>
    <w:p w:rsidR="002C614E" w:rsidRDefault="002C614E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095C54">
        <w:rPr>
          <w:sz w:val="28"/>
          <w:szCs w:val="28"/>
          <w:lang w:val="ru-RU"/>
        </w:rPr>
        <w:t>3.</w:t>
      </w:r>
      <w:r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Установить, что с 1 января 201</w:t>
      </w:r>
      <w:r>
        <w:rPr>
          <w:sz w:val="28"/>
          <w:szCs w:val="28"/>
          <w:lang w:val="ru-RU"/>
        </w:rPr>
        <w:t>9</w:t>
      </w:r>
      <w:r w:rsidRPr="00095C54">
        <w:rPr>
          <w:sz w:val="28"/>
          <w:szCs w:val="28"/>
          <w:lang w:val="ru-RU"/>
        </w:rPr>
        <w:t xml:space="preserve"> года заключение и оплата </w:t>
      </w:r>
      <w:r w:rsidRPr="00992EA6">
        <w:rPr>
          <w:sz w:val="28"/>
          <w:szCs w:val="28"/>
          <w:lang w:val="ru-RU"/>
        </w:rPr>
        <w:t>ранее</w:t>
      </w:r>
      <w:r w:rsidRPr="00095C54">
        <w:rPr>
          <w:sz w:val="28"/>
          <w:szCs w:val="28"/>
          <w:lang w:val="ru-RU"/>
        </w:rPr>
        <w:t xml:space="preserve"> з</w:t>
      </w:r>
      <w:r w:rsidRPr="00095C54">
        <w:rPr>
          <w:sz w:val="28"/>
          <w:szCs w:val="28"/>
          <w:lang w:val="ru-RU"/>
        </w:rPr>
        <w:t>а</w:t>
      </w:r>
      <w:r w:rsidRPr="00095C54">
        <w:rPr>
          <w:sz w:val="28"/>
          <w:szCs w:val="28"/>
          <w:lang w:val="ru-RU"/>
        </w:rPr>
        <w:t xml:space="preserve">ключенных </w:t>
      </w:r>
      <w:r w:rsidRPr="00947E53">
        <w:rPr>
          <w:sz w:val="28"/>
          <w:szCs w:val="28"/>
          <w:lang w:val="ru-RU"/>
        </w:rPr>
        <w:t xml:space="preserve">Администрацией </w:t>
      </w:r>
      <w:r w:rsidRPr="00494781">
        <w:rPr>
          <w:sz w:val="28"/>
          <w:szCs w:val="28"/>
          <w:lang w:val="ru-RU"/>
        </w:rPr>
        <w:t>Точилинск</w:t>
      </w:r>
      <w:r>
        <w:rPr>
          <w:sz w:val="28"/>
          <w:szCs w:val="28"/>
          <w:lang w:val="ru-RU"/>
        </w:rPr>
        <w:t>ого</w:t>
      </w:r>
      <w:r w:rsidRPr="00947E53">
        <w:rPr>
          <w:sz w:val="28"/>
          <w:szCs w:val="28"/>
          <w:lang w:val="ru-RU"/>
        </w:rPr>
        <w:t xml:space="preserve"> сельсовета</w:t>
      </w:r>
      <w:r w:rsidRPr="00095C54">
        <w:rPr>
          <w:sz w:val="28"/>
          <w:szCs w:val="28"/>
          <w:lang w:val="ru-RU"/>
        </w:rPr>
        <w:t xml:space="preserve"> </w:t>
      </w:r>
      <w:r w:rsidRPr="00CF02AB">
        <w:rPr>
          <w:sz w:val="28"/>
          <w:szCs w:val="28"/>
          <w:lang w:val="ru-RU"/>
        </w:rPr>
        <w:t>муниципальных ко</w:t>
      </w:r>
      <w:r w:rsidRPr="00CF02AB">
        <w:rPr>
          <w:sz w:val="28"/>
          <w:szCs w:val="28"/>
          <w:lang w:val="ru-RU"/>
        </w:rPr>
        <w:t>н</w:t>
      </w:r>
      <w:r w:rsidRPr="00CF02AB">
        <w:rPr>
          <w:sz w:val="28"/>
          <w:szCs w:val="28"/>
          <w:lang w:val="ru-RU"/>
        </w:rPr>
        <w:t>трактов (договоров), исполнение которых осуществляется за счет средств</w:t>
      </w:r>
      <w:r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бюджета</w:t>
      </w:r>
      <w:r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поселения, производится в пределах бюджетных ассигнований, у</w:t>
      </w:r>
      <w:r w:rsidRPr="00095C54">
        <w:rPr>
          <w:sz w:val="28"/>
          <w:szCs w:val="28"/>
          <w:lang w:val="ru-RU"/>
        </w:rPr>
        <w:t>т</w:t>
      </w:r>
      <w:r w:rsidRPr="00095C54">
        <w:rPr>
          <w:sz w:val="28"/>
          <w:szCs w:val="28"/>
          <w:lang w:val="ru-RU"/>
        </w:rPr>
        <w:t>вержденных бюджетной росписью</w:t>
      </w:r>
      <w:r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бюджета поселения</w:t>
      </w:r>
      <w:r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и с учетом принятых обязательств.</w:t>
      </w:r>
    </w:p>
    <w:p w:rsidR="002C614E" w:rsidRDefault="002C614E" w:rsidP="00BF3B9F">
      <w:pPr>
        <w:pStyle w:val="NormalWeb"/>
        <w:ind w:firstLine="709"/>
        <w:jc w:val="both"/>
        <w:rPr>
          <w:sz w:val="28"/>
          <w:szCs w:val="28"/>
        </w:rPr>
      </w:pPr>
      <w:r w:rsidRPr="00D477E8">
        <w:rPr>
          <w:sz w:val="28"/>
          <w:szCs w:val="28"/>
        </w:rPr>
        <w:t>4. Обязательства, вытекающие из</w:t>
      </w:r>
      <w:r w:rsidRPr="00CF02AB">
        <w:rPr>
          <w:sz w:val="28"/>
          <w:szCs w:val="28"/>
        </w:rPr>
        <w:t xml:space="preserve"> муниципальных контрактов (догов</w:t>
      </w:r>
      <w:r w:rsidRPr="00CF02AB">
        <w:rPr>
          <w:sz w:val="28"/>
          <w:szCs w:val="28"/>
        </w:rPr>
        <w:t>о</w:t>
      </w:r>
      <w:r w:rsidRPr="00CF02AB">
        <w:rPr>
          <w:sz w:val="28"/>
          <w:szCs w:val="28"/>
        </w:rPr>
        <w:t>ров), исполнение которых осуществляется за счет средств бюджета, и прин</w:t>
      </w:r>
      <w:r w:rsidRPr="00CF02AB">
        <w:rPr>
          <w:sz w:val="28"/>
          <w:szCs w:val="28"/>
        </w:rPr>
        <w:t>я</w:t>
      </w:r>
      <w:r w:rsidRPr="00D477E8">
        <w:rPr>
          <w:sz w:val="28"/>
          <w:szCs w:val="28"/>
        </w:rPr>
        <w:t>тые к исполнению органами местного самоуправления Администрации Т</w:t>
      </w:r>
      <w:r w:rsidRPr="00D477E8">
        <w:rPr>
          <w:sz w:val="28"/>
          <w:szCs w:val="28"/>
        </w:rPr>
        <w:t>о</w:t>
      </w:r>
      <w:r w:rsidRPr="00D477E8">
        <w:rPr>
          <w:sz w:val="28"/>
          <w:szCs w:val="28"/>
        </w:rPr>
        <w:t>чилинского сельсовета сверх бюджетных ассигнований, утвержденных бю</w:t>
      </w:r>
      <w:r w:rsidRPr="00D477E8">
        <w:rPr>
          <w:sz w:val="28"/>
          <w:szCs w:val="28"/>
        </w:rPr>
        <w:t>д</w:t>
      </w:r>
      <w:r w:rsidRPr="00D477E8">
        <w:rPr>
          <w:sz w:val="28"/>
          <w:szCs w:val="28"/>
        </w:rPr>
        <w:t>жетной росписью, не подлежат оплате за счет средств  бюджета на 201</w:t>
      </w:r>
      <w:r>
        <w:rPr>
          <w:sz w:val="28"/>
          <w:szCs w:val="28"/>
        </w:rPr>
        <w:t>9</w:t>
      </w:r>
      <w:r w:rsidRPr="00D477E8">
        <w:rPr>
          <w:sz w:val="28"/>
          <w:szCs w:val="28"/>
        </w:rPr>
        <w:t xml:space="preserve"> год. </w:t>
      </w:r>
    </w:p>
    <w:p w:rsidR="002C614E" w:rsidRDefault="002C614E" w:rsidP="00AC1BAE">
      <w:pPr>
        <w:jc w:val="both"/>
        <w:rPr>
          <w:sz w:val="28"/>
          <w:szCs w:val="28"/>
          <w:lang w:val="ru-RU"/>
        </w:rPr>
      </w:pPr>
    </w:p>
    <w:p w:rsidR="002C614E" w:rsidRDefault="002C614E" w:rsidP="00E06419">
      <w:pPr>
        <w:pStyle w:val="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E06419">
        <w:rPr>
          <w:b/>
          <w:sz w:val="28"/>
          <w:szCs w:val="28"/>
        </w:rPr>
        <w:t xml:space="preserve"> Статья 6. Особенности использования бюджетных ассигнований по обеспечению деятельности органов местного самоуправления </w:t>
      </w:r>
    </w:p>
    <w:p w:rsidR="002C614E" w:rsidRPr="00E06419" w:rsidRDefault="002C614E" w:rsidP="00E06419">
      <w:pPr>
        <w:pStyle w:val="a"/>
        <w:jc w:val="center"/>
        <w:rPr>
          <w:b/>
          <w:sz w:val="28"/>
          <w:szCs w:val="28"/>
        </w:rPr>
      </w:pPr>
      <w:r w:rsidRPr="00494781">
        <w:rPr>
          <w:b/>
          <w:sz w:val="28"/>
          <w:szCs w:val="28"/>
        </w:rPr>
        <w:t>Точилинского</w:t>
      </w:r>
      <w:r>
        <w:rPr>
          <w:sz w:val="28"/>
          <w:szCs w:val="28"/>
        </w:rPr>
        <w:t xml:space="preserve"> </w:t>
      </w:r>
      <w:r w:rsidRPr="00E06419">
        <w:rPr>
          <w:b/>
          <w:sz w:val="28"/>
          <w:szCs w:val="28"/>
        </w:rPr>
        <w:t>сельсовета</w:t>
      </w:r>
      <w:r>
        <w:rPr>
          <w:b/>
          <w:sz w:val="28"/>
          <w:szCs w:val="28"/>
        </w:rPr>
        <w:t>.</w:t>
      </w:r>
    </w:p>
    <w:p w:rsidR="002C614E" w:rsidRDefault="002C614E" w:rsidP="00E06419">
      <w:pPr>
        <w:pStyle w:val="a"/>
        <w:jc w:val="center"/>
        <w:rPr>
          <w:b/>
          <w:sz w:val="24"/>
          <w:szCs w:val="24"/>
        </w:rPr>
      </w:pPr>
    </w:p>
    <w:p w:rsidR="002C614E" w:rsidRDefault="002C614E" w:rsidP="00D477E8">
      <w:pPr>
        <w:pStyle w:val="a"/>
        <w:ind w:firstLine="708"/>
        <w:jc w:val="both"/>
        <w:rPr>
          <w:sz w:val="28"/>
          <w:szCs w:val="28"/>
        </w:rPr>
      </w:pPr>
      <w:r w:rsidRPr="0047315E">
        <w:rPr>
          <w:sz w:val="28"/>
          <w:szCs w:val="28"/>
        </w:rPr>
        <w:t>1. Администрация</w:t>
      </w:r>
      <w:r>
        <w:rPr>
          <w:sz w:val="28"/>
          <w:szCs w:val="28"/>
        </w:rPr>
        <w:t xml:space="preserve"> сельсовета вправе учитывать нормативы 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расходов на содержание органов местного самоуправления, устано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ленных постановлением Администрации Алтайского края.</w:t>
      </w:r>
    </w:p>
    <w:p w:rsidR="002C614E" w:rsidRPr="00D477E8" w:rsidRDefault="002C614E" w:rsidP="00D477E8">
      <w:pPr>
        <w:pStyle w:val="a"/>
        <w:ind w:left="1976"/>
        <w:jc w:val="both"/>
        <w:rPr>
          <w:sz w:val="28"/>
          <w:szCs w:val="28"/>
        </w:rPr>
      </w:pPr>
    </w:p>
    <w:p w:rsidR="002C614E" w:rsidRDefault="002C614E" w:rsidP="00D477E8">
      <w:pPr>
        <w:pStyle w:val="a"/>
        <w:jc w:val="center"/>
        <w:rPr>
          <w:b/>
          <w:sz w:val="28"/>
          <w:szCs w:val="28"/>
        </w:rPr>
      </w:pPr>
      <w:r w:rsidRPr="00D477E8">
        <w:rPr>
          <w:b/>
          <w:sz w:val="28"/>
          <w:szCs w:val="28"/>
        </w:rPr>
        <w:t xml:space="preserve">Статья 7. </w:t>
      </w:r>
      <w:r>
        <w:rPr>
          <w:b/>
          <w:sz w:val="28"/>
          <w:szCs w:val="28"/>
        </w:rPr>
        <w:t>Муниципальные внутренние заимствования Администрации Точилинского сельсовета  и предоставление муниципальных гарантий.</w:t>
      </w:r>
    </w:p>
    <w:p w:rsidR="002C614E" w:rsidRDefault="002C614E" w:rsidP="00D477E8">
      <w:pPr>
        <w:ind w:firstLine="851"/>
        <w:jc w:val="both"/>
        <w:rPr>
          <w:sz w:val="28"/>
          <w:szCs w:val="28"/>
          <w:lang w:val="ru-RU"/>
        </w:rPr>
      </w:pPr>
    </w:p>
    <w:p w:rsidR="002C614E" w:rsidRDefault="002C614E" w:rsidP="00D477E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B616CF">
        <w:rPr>
          <w:sz w:val="28"/>
          <w:szCs w:val="28"/>
          <w:lang w:val="ru-RU"/>
        </w:rPr>
        <w:t>. Утвердить</w:t>
      </w:r>
      <w:r>
        <w:rPr>
          <w:sz w:val="28"/>
          <w:szCs w:val="28"/>
          <w:lang w:val="ru-RU"/>
        </w:rPr>
        <w:t xml:space="preserve"> п</w:t>
      </w:r>
      <w:r w:rsidRPr="00665078">
        <w:rPr>
          <w:sz w:val="28"/>
          <w:szCs w:val="28"/>
          <w:lang w:val="ru-RU"/>
        </w:rPr>
        <w:t>рограмм</w:t>
      </w:r>
      <w:r>
        <w:rPr>
          <w:sz w:val="28"/>
          <w:szCs w:val="28"/>
          <w:lang w:val="ru-RU"/>
        </w:rPr>
        <w:t>у</w:t>
      </w:r>
      <w:r w:rsidRPr="00665078">
        <w:rPr>
          <w:sz w:val="28"/>
          <w:szCs w:val="28"/>
          <w:lang w:val="ru-RU"/>
        </w:rPr>
        <w:t xml:space="preserve"> муниципальных внутренних заимствований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 xml:space="preserve">Администрации </w:t>
      </w:r>
      <w:r w:rsidRPr="00494781">
        <w:rPr>
          <w:sz w:val="28"/>
          <w:szCs w:val="28"/>
          <w:lang w:val="ru-RU"/>
        </w:rPr>
        <w:t>Точилинск</w:t>
      </w:r>
      <w:r>
        <w:rPr>
          <w:sz w:val="28"/>
          <w:szCs w:val="28"/>
          <w:lang w:val="ru-RU"/>
        </w:rPr>
        <w:t>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</w:t>
      </w:r>
      <w:r w:rsidRPr="00B616CF">
        <w:rPr>
          <w:sz w:val="28"/>
          <w:szCs w:val="28"/>
          <w:lang w:val="ru-RU"/>
        </w:rPr>
        <w:t>согласно приложени</w:t>
      </w:r>
      <w:r>
        <w:rPr>
          <w:sz w:val="28"/>
          <w:szCs w:val="28"/>
          <w:lang w:val="ru-RU"/>
        </w:rPr>
        <w:t>ю 8</w:t>
      </w:r>
      <w:r w:rsidRPr="00B616CF">
        <w:rPr>
          <w:sz w:val="28"/>
          <w:szCs w:val="28"/>
          <w:lang w:val="ru-RU"/>
        </w:rPr>
        <w:t xml:space="preserve"> к настоящему решению.</w:t>
      </w:r>
    </w:p>
    <w:p w:rsidR="002C614E" w:rsidRPr="0028701C" w:rsidRDefault="002C614E" w:rsidP="0028701C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Утвердить программу муниципальных гарантий</w:t>
      </w:r>
      <w:r w:rsidRPr="00392D05">
        <w:rPr>
          <w:sz w:val="28"/>
          <w:szCs w:val="28"/>
          <w:lang w:val="ru-RU"/>
        </w:rPr>
        <w:t xml:space="preserve"> </w:t>
      </w:r>
      <w:r w:rsidRPr="00494781">
        <w:rPr>
          <w:sz w:val="28"/>
          <w:szCs w:val="28"/>
          <w:lang w:val="ru-RU"/>
        </w:rPr>
        <w:t>Точилинск</w:t>
      </w:r>
      <w:r>
        <w:rPr>
          <w:sz w:val="28"/>
          <w:szCs w:val="28"/>
          <w:lang w:val="ru-RU"/>
        </w:rPr>
        <w:t>ого</w:t>
      </w:r>
      <w:r w:rsidRPr="00392D05">
        <w:rPr>
          <w:sz w:val="28"/>
          <w:szCs w:val="28"/>
          <w:lang w:val="ru-RU"/>
        </w:rPr>
        <w:t xml:space="preserve"> сельсовет</w:t>
      </w:r>
      <w:r>
        <w:rPr>
          <w:sz w:val="28"/>
          <w:szCs w:val="28"/>
          <w:lang w:val="ru-RU"/>
        </w:rPr>
        <w:t>а на 2019 год согласно приложению 9.</w:t>
      </w:r>
    </w:p>
    <w:p w:rsidR="002C614E" w:rsidRDefault="002C614E" w:rsidP="0083639D">
      <w:pPr>
        <w:ind w:firstLine="851"/>
        <w:jc w:val="both"/>
        <w:rPr>
          <w:sz w:val="28"/>
          <w:szCs w:val="28"/>
          <w:lang w:val="ru-RU"/>
        </w:rPr>
      </w:pPr>
    </w:p>
    <w:p w:rsidR="002C614E" w:rsidRPr="0028701C" w:rsidRDefault="002C614E" w:rsidP="00E06419">
      <w:pPr>
        <w:pStyle w:val="a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t>Статья 8. Приведение нормативно правовых актов бюджета поселения в      соответствии с настоящим решением</w:t>
      </w:r>
    </w:p>
    <w:p w:rsidR="002C614E" w:rsidRPr="0028701C" w:rsidRDefault="002C614E" w:rsidP="00E06419">
      <w:pPr>
        <w:pStyle w:val="a"/>
        <w:jc w:val="both"/>
      </w:pPr>
    </w:p>
    <w:p w:rsidR="002C614E" w:rsidRPr="0028701C" w:rsidRDefault="002C614E" w:rsidP="003F44FB">
      <w:pPr>
        <w:ind w:firstLine="851"/>
        <w:jc w:val="both"/>
        <w:rPr>
          <w:sz w:val="28"/>
          <w:szCs w:val="28"/>
          <w:lang w:val="ru-RU"/>
        </w:rPr>
      </w:pPr>
      <w:r w:rsidRPr="0028701C">
        <w:rPr>
          <w:sz w:val="28"/>
          <w:szCs w:val="28"/>
          <w:lang w:val="ru-RU"/>
        </w:rPr>
        <w:t xml:space="preserve">1. Нормативные правовые акты Точилинского сельсовета подлежат приведению в соответствии с данным решением. </w:t>
      </w:r>
    </w:p>
    <w:p w:rsidR="002C614E" w:rsidRPr="0028701C" w:rsidRDefault="002C614E" w:rsidP="00E06419">
      <w:pPr>
        <w:ind w:firstLine="708"/>
        <w:jc w:val="both"/>
        <w:rPr>
          <w:sz w:val="28"/>
          <w:szCs w:val="28"/>
          <w:lang w:val="ru-RU"/>
        </w:rPr>
      </w:pPr>
    </w:p>
    <w:p w:rsidR="002C614E" w:rsidRPr="0028701C" w:rsidRDefault="002C614E" w:rsidP="003F44FB">
      <w:pPr>
        <w:pStyle w:val="a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t>Статья 8. Вступление в силу настоящего решения</w:t>
      </w:r>
    </w:p>
    <w:p w:rsidR="002C614E" w:rsidRPr="0028701C" w:rsidRDefault="002C614E" w:rsidP="00E06419">
      <w:pPr>
        <w:ind w:firstLine="708"/>
        <w:jc w:val="both"/>
        <w:rPr>
          <w:sz w:val="28"/>
          <w:szCs w:val="28"/>
          <w:lang w:val="ru-RU"/>
        </w:rPr>
      </w:pPr>
    </w:p>
    <w:p w:rsidR="002C614E" w:rsidRPr="00936663" w:rsidRDefault="002C614E" w:rsidP="00970C6A">
      <w:pPr>
        <w:pStyle w:val="a"/>
        <w:ind w:firstLine="851"/>
        <w:jc w:val="both"/>
        <w:rPr>
          <w:sz w:val="28"/>
          <w:szCs w:val="28"/>
        </w:rPr>
      </w:pPr>
      <w:r w:rsidRPr="0028701C">
        <w:rPr>
          <w:sz w:val="28"/>
          <w:szCs w:val="28"/>
        </w:rPr>
        <w:t>Настоящее решение вступает в силу с 1 января 201</w:t>
      </w:r>
      <w:r>
        <w:rPr>
          <w:sz w:val="28"/>
          <w:szCs w:val="28"/>
        </w:rPr>
        <w:t>9</w:t>
      </w:r>
      <w:r w:rsidRPr="0028701C">
        <w:rPr>
          <w:sz w:val="28"/>
          <w:szCs w:val="28"/>
        </w:rPr>
        <w:t xml:space="preserve"> года.</w:t>
      </w:r>
    </w:p>
    <w:p w:rsidR="002C614E" w:rsidRPr="00936663" w:rsidRDefault="002C614E" w:rsidP="00970C6A">
      <w:pPr>
        <w:pStyle w:val="a"/>
        <w:ind w:firstLine="851"/>
        <w:jc w:val="both"/>
        <w:rPr>
          <w:sz w:val="28"/>
          <w:szCs w:val="28"/>
        </w:rPr>
      </w:pPr>
    </w:p>
    <w:p w:rsidR="002C614E" w:rsidRDefault="002C614E" w:rsidP="003F44FB">
      <w:pPr>
        <w:pStyle w:val="a"/>
        <w:rPr>
          <w:sz w:val="28"/>
          <w:szCs w:val="28"/>
        </w:rPr>
      </w:pPr>
    </w:p>
    <w:p w:rsidR="002C614E" w:rsidRDefault="002C614E" w:rsidP="003F44FB">
      <w:pPr>
        <w:pStyle w:val="a"/>
        <w:rPr>
          <w:sz w:val="28"/>
          <w:szCs w:val="28"/>
        </w:rPr>
      </w:pPr>
    </w:p>
    <w:p w:rsidR="002C614E" w:rsidRPr="0028701C" w:rsidRDefault="002C614E" w:rsidP="003F44FB">
      <w:pPr>
        <w:pStyle w:val="a"/>
        <w:rPr>
          <w:sz w:val="28"/>
          <w:szCs w:val="28"/>
        </w:rPr>
      </w:pPr>
      <w:r w:rsidRPr="0028701C">
        <w:rPr>
          <w:sz w:val="28"/>
          <w:szCs w:val="28"/>
        </w:rPr>
        <w:t xml:space="preserve">Глава сельсовета                                  </w:t>
      </w:r>
      <w:r w:rsidRPr="0028701C">
        <w:rPr>
          <w:color w:val="FF0000"/>
          <w:sz w:val="28"/>
          <w:szCs w:val="28"/>
        </w:rPr>
        <w:t xml:space="preserve">                                              </w:t>
      </w:r>
      <w:r w:rsidRPr="0028701C">
        <w:rPr>
          <w:sz w:val="28"/>
          <w:szCs w:val="28"/>
        </w:rPr>
        <w:t>М.А.Таусенев</w:t>
      </w:r>
    </w:p>
    <w:p w:rsidR="002C614E" w:rsidRPr="00DD6B6F" w:rsidRDefault="002C614E">
      <w:pPr>
        <w:rPr>
          <w:color w:val="FF0000"/>
          <w:sz w:val="28"/>
          <w:szCs w:val="28"/>
          <w:highlight w:val="yellow"/>
          <w:lang w:val="ru-RU"/>
        </w:rPr>
      </w:pPr>
      <w:r w:rsidRPr="00DD6B6F">
        <w:rPr>
          <w:color w:val="FF0000"/>
          <w:sz w:val="28"/>
          <w:szCs w:val="28"/>
          <w:highlight w:val="yellow"/>
          <w:lang w:val="ru-RU"/>
        </w:rPr>
        <w:br w:type="page"/>
      </w:r>
    </w:p>
    <w:tbl>
      <w:tblPr>
        <w:tblW w:w="9828" w:type="dxa"/>
        <w:tblLook w:val="00A0"/>
      </w:tblPr>
      <w:tblGrid>
        <w:gridCol w:w="5328"/>
        <w:gridCol w:w="4500"/>
      </w:tblGrid>
      <w:tr w:rsidR="002C614E" w:rsidRPr="009A6092" w:rsidTr="00D75F53">
        <w:tc>
          <w:tcPr>
            <w:tcW w:w="5328" w:type="dxa"/>
          </w:tcPr>
          <w:p w:rsidR="002C614E" w:rsidRPr="0097547E" w:rsidRDefault="002C614E" w:rsidP="00D75F53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2C614E" w:rsidRPr="00380EA7" w:rsidRDefault="002C614E" w:rsidP="00380EA7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Приложение 1</w:t>
            </w:r>
          </w:p>
          <w:p w:rsidR="002C614E" w:rsidRPr="00380EA7" w:rsidRDefault="002C614E" w:rsidP="00380EA7">
            <w:pPr>
              <w:jc w:val="right"/>
              <w:rPr>
                <w:sz w:val="28"/>
                <w:szCs w:val="28"/>
                <w:lang w:val="ru-RU"/>
              </w:rPr>
            </w:pPr>
            <w:r w:rsidRPr="00380EA7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Pr="00494781">
              <w:rPr>
                <w:sz w:val="28"/>
                <w:szCs w:val="28"/>
                <w:lang w:val="ru-RU"/>
              </w:rPr>
              <w:t>Точилинск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380EA7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380EA7">
              <w:rPr>
                <w:sz w:val="28"/>
                <w:szCs w:val="28"/>
                <w:lang w:val="ru-RU"/>
              </w:rPr>
              <w:t>н</w:t>
            </w:r>
            <w:r w:rsidRPr="00380EA7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 xml:space="preserve">вания </w:t>
            </w:r>
            <w:r w:rsidRPr="00494781">
              <w:rPr>
                <w:sz w:val="28"/>
                <w:szCs w:val="28"/>
                <w:lang w:val="ru-RU"/>
              </w:rPr>
              <w:t>Точилинский</w:t>
            </w:r>
            <w:r w:rsidRPr="00380EA7">
              <w:rPr>
                <w:sz w:val="28"/>
                <w:szCs w:val="28"/>
                <w:lang w:val="ru-RU"/>
              </w:rPr>
              <w:t xml:space="preserve"> сельсовет Смоленского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380EA7">
              <w:rPr>
                <w:sz w:val="28"/>
                <w:szCs w:val="28"/>
                <w:lang w:val="ru-RU"/>
              </w:rPr>
              <w:t xml:space="preserve"> год"</w:t>
            </w:r>
          </w:p>
          <w:p w:rsidR="002C614E" w:rsidRPr="00380EA7" w:rsidRDefault="002C614E" w:rsidP="00380EA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2C614E" w:rsidRDefault="002C614E" w:rsidP="00380EA7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2C614E" w:rsidRDefault="002C614E" w:rsidP="00380EA7">
      <w:pPr>
        <w:pStyle w:val="ConsNonformat"/>
        <w:widowControl/>
        <w:ind w:left="5580" w:right="0"/>
        <w:jc w:val="right"/>
        <w:rPr>
          <w:rFonts w:ascii="Times New Roman" w:hAnsi="Times New Roman" w:cs="Times New Roman"/>
          <w:sz w:val="27"/>
          <w:szCs w:val="27"/>
        </w:rPr>
      </w:pPr>
    </w:p>
    <w:p w:rsidR="002C614E" w:rsidRDefault="002C614E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внутреннего финансирования дефицита бюджета поселения на 2019 год</w:t>
      </w:r>
    </w:p>
    <w:p w:rsidR="002C614E" w:rsidRDefault="002C614E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p w:rsidR="002C614E" w:rsidRPr="00380EA7" w:rsidRDefault="002C614E" w:rsidP="00380EA7">
      <w:pPr>
        <w:ind w:left="7788"/>
        <w:jc w:val="right"/>
        <w:rPr>
          <w:sz w:val="24"/>
          <w:szCs w:val="24"/>
        </w:rPr>
      </w:pPr>
      <w:r w:rsidRPr="00380EA7">
        <w:rPr>
          <w:sz w:val="24"/>
          <w:szCs w:val="24"/>
        </w:rPr>
        <w:t xml:space="preserve">тыс. </w:t>
      </w:r>
      <w:r>
        <w:rPr>
          <w:sz w:val="24"/>
          <w:szCs w:val="24"/>
          <w:lang w:val="ru-RU"/>
        </w:rPr>
        <w:t xml:space="preserve"> </w:t>
      </w:r>
      <w:r w:rsidRPr="00380EA7">
        <w:rPr>
          <w:sz w:val="24"/>
          <w:szCs w:val="24"/>
        </w:rPr>
        <w:t>руб</w:t>
      </w:r>
      <w:r>
        <w:rPr>
          <w:sz w:val="24"/>
          <w:szCs w:val="24"/>
          <w:lang w:val="ru-RU"/>
        </w:rPr>
        <w:t>лей</w:t>
      </w:r>
      <w:r w:rsidRPr="00380EA7">
        <w:rPr>
          <w:sz w:val="24"/>
          <w:szCs w:val="24"/>
        </w:rPr>
        <w:t xml:space="preserve">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7"/>
        <w:gridCol w:w="4446"/>
        <w:gridCol w:w="2052"/>
      </w:tblGrid>
      <w:tr w:rsidR="002C614E" w:rsidRPr="00380EA7" w:rsidTr="00CF3AE2">
        <w:trPr>
          <w:trHeight w:val="260"/>
        </w:trPr>
        <w:tc>
          <w:tcPr>
            <w:tcW w:w="2907" w:type="dxa"/>
            <w:vAlign w:val="center"/>
          </w:tcPr>
          <w:p w:rsidR="002C614E" w:rsidRPr="0028701C" w:rsidRDefault="002C614E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Код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vAlign w:val="center"/>
          </w:tcPr>
          <w:p w:rsidR="002C614E" w:rsidRPr="0028701C" w:rsidRDefault="002C614E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Наименование кода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2052" w:type="dxa"/>
            <w:vAlign w:val="center"/>
          </w:tcPr>
          <w:p w:rsidR="002C614E" w:rsidRPr="0028701C" w:rsidRDefault="002C614E" w:rsidP="00CF3AE2">
            <w:pPr>
              <w:jc w:val="center"/>
              <w:rPr>
                <w:bCs/>
                <w:sz w:val="24"/>
                <w:szCs w:val="24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С</w:t>
            </w:r>
            <w:r w:rsidRPr="0028701C">
              <w:rPr>
                <w:bCs/>
                <w:sz w:val="24"/>
                <w:szCs w:val="24"/>
              </w:rPr>
              <w:t>умма</w:t>
            </w:r>
          </w:p>
        </w:tc>
      </w:tr>
      <w:tr w:rsidR="002C614E" w:rsidRPr="00380EA7" w:rsidTr="00CF3AE2">
        <w:trPr>
          <w:trHeight w:val="260"/>
        </w:trPr>
        <w:tc>
          <w:tcPr>
            <w:tcW w:w="2907" w:type="dxa"/>
            <w:vAlign w:val="center"/>
          </w:tcPr>
          <w:p w:rsidR="002C614E" w:rsidRPr="00D75F53" w:rsidRDefault="002C614E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vAlign w:val="center"/>
          </w:tcPr>
          <w:p w:rsidR="002C614E" w:rsidRPr="00D75F53" w:rsidRDefault="002C614E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vAlign w:val="center"/>
          </w:tcPr>
          <w:p w:rsidR="002C614E" w:rsidRPr="00D75F53" w:rsidRDefault="002C614E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2C614E" w:rsidRPr="00380EA7" w:rsidTr="00380EA7">
        <w:trPr>
          <w:trHeight w:val="260"/>
        </w:trPr>
        <w:tc>
          <w:tcPr>
            <w:tcW w:w="2907" w:type="dxa"/>
          </w:tcPr>
          <w:p w:rsidR="002C614E" w:rsidRPr="00E53326" w:rsidRDefault="002C614E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</w:tcPr>
          <w:p w:rsidR="002C614E" w:rsidRPr="00E53326" w:rsidRDefault="002C614E" w:rsidP="00D75F53">
            <w:pPr>
              <w:rPr>
                <w:bCs/>
                <w:sz w:val="24"/>
                <w:szCs w:val="24"/>
                <w:lang w:val="ru-RU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E53326">
              <w:rPr>
                <w:bCs/>
                <w:sz w:val="24"/>
                <w:szCs w:val="24"/>
                <w:lang w:val="ru-RU"/>
              </w:rPr>
              <w:t>а</w:t>
            </w:r>
            <w:r w:rsidRPr="00E53326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</w:tcPr>
          <w:p w:rsidR="002C614E" w:rsidRPr="00E53326" w:rsidRDefault="002C614E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0</w:t>
            </w:r>
            <w:r w:rsidRPr="00E53326">
              <w:rPr>
                <w:bCs/>
                <w:sz w:val="24"/>
                <w:szCs w:val="24"/>
              </w:rPr>
              <w:t>,0</w:t>
            </w:r>
          </w:p>
        </w:tc>
      </w:tr>
      <w:tr w:rsidR="002C614E" w:rsidRPr="00380EA7" w:rsidTr="00380EA7">
        <w:trPr>
          <w:trHeight w:val="520"/>
        </w:trPr>
        <w:tc>
          <w:tcPr>
            <w:tcW w:w="2907" w:type="dxa"/>
          </w:tcPr>
          <w:p w:rsidR="002C614E" w:rsidRPr="00E53326" w:rsidRDefault="002C614E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</w:tcPr>
          <w:p w:rsidR="002C614E" w:rsidRPr="00E53326" w:rsidRDefault="002C614E" w:rsidP="00D75F53">
            <w:pPr>
              <w:jc w:val="both"/>
              <w:rPr>
                <w:sz w:val="24"/>
                <w:szCs w:val="24"/>
                <w:lang w:val="ru-RU"/>
              </w:rPr>
            </w:pPr>
            <w:r w:rsidRPr="00E53326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</w:tcPr>
          <w:p w:rsidR="002C614E" w:rsidRPr="00E53326" w:rsidRDefault="002C614E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  <w:lang w:val="ru-RU"/>
              </w:rPr>
              <w:t>0</w:t>
            </w:r>
            <w:r w:rsidRPr="00E53326">
              <w:rPr>
                <w:sz w:val="24"/>
                <w:szCs w:val="24"/>
              </w:rPr>
              <w:t>,0</w:t>
            </w:r>
          </w:p>
        </w:tc>
      </w:tr>
    </w:tbl>
    <w:p w:rsidR="002C614E" w:rsidRDefault="002C614E" w:rsidP="00380EA7">
      <w:pPr>
        <w:jc w:val="center"/>
        <w:rPr>
          <w:sz w:val="28"/>
          <w:szCs w:val="28"/>
        </w:rPr>
      </w:pPr>
    </w:p>
    <w:p w:rsidR="002C614E" w:rsidRDefault="002C61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C614E" w:rsidRPr="00154945" w:rsidRDefault="002C614E" w:rsidP="00E8560B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Приложение 2</w:t>
      </w:r>
    </w:p>
    <w:p w:rsidR="002C614E" w:rsidRPr="00154945" w:rsidRDefault="002C614E" w:rsidP="00E8560B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к решению Собрания депутатов Точилинского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>ного образования Точилинский сельсовет Смоленского района Алтайского края на 201</w:t>
      </w:r>
      <w:r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2C614E" w:rsidRPr="00154945" w:rsidRDefault="002C614E" w:rsidP="00E8560B">
      <w:pPr>
        <w:pStyle w:val="a"/>
        <w:ind w:left="5387"/>
        <w:jc w:val="both"/>
        <w:rPr>
          <w:sz w:val="28"/>
          <w:szCs w:val="28"/>
        </w:rPr>
      </w:pPr>
    </w:p>
    <w:p w:rsidR="002C614E" w:rsidRPr="00154945" w:rsidRDefault="002C614E" w:rsidP="00E8560B">
      <w:pPr>
        <w:pStyle w:val="BodyText2"/>
        <w:spacing w:line="240" w:lineRule="exact"/>
        <w:jc w:val="center"/>
        <w:rPr>
          <w:color w:val="0000FF"/>
          <w:sz w:val="28"/>
          <w:szCs w:val="28"/>
        </w:rPr>
      </w:pPr>
      <w:r w:rsidRPr="00154945">
        <w:rPr>
          <w:sz w:val="28"/>
          <w:szCs w:val="28"/>
        </w:rPr>
        <w:t>Нормативы  поступлений доходов в бюджет поселения на 201</w:t>
      </w:r>
      <w:r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</w:t>
      </w:r>
      <w:r w:rsidRPr="00154945">
        <w:rPr>
          <w:color w:val="0000FF"/>
          <w:sz w:val="28"/>
          <w:szCs w:val="28"/>
        </w:rPr>
        <w:t xml:space="preserve"> </w:t>
      </w:r>
    </w:p>
    <w:p w:rsidR="002C614E" w:rsidRPr="00154945" w:rsidRDefault="002C614E" w:rsidP="00E8560B">
      <w:pPr>
        <w:pStyle w:val="Header"/>
        <w:tabs>
          <w:tab w:val="left" w:pos="4956"/>
        </w:tabs>
        <w:jc w:val="right"/>
        <w:rPr>
          <w:sz w:val="24"/>
          <w:szCs w:val="24"/>
          <w:lang w:val="ru-RU"/>
        </w:rPr>
      </w:pPr>
      <w:r w:rsidRPr="00154945">
        <w:rPr>
          <w:sz w:val="24"/>
          <w:szCs w:val="24"/>
          <w:lang w:val="ru-RU"/>
        </w:rPr>
        <w:t>процентов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15"/>
        <w:gridCol w:w="1756"/>
      </w:tblGrid>
      <w:tr w:rsidR="002C614E" w:rsidRPr="00154945" w:rsidTr="00154945">
        <w:tc>
          <w:tcPr>
            <w:tcW w:w="7815" w:type="dxa"/>
            <w:vAlign w:val="center"/>
          </w:tcPr>
          <w:p w:rsidR="002C614E" w:rsidRPr="0028701C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28701C">
              <w:rPr>
                <w:sz w:val="24"/>
                <w:szCs w:val="24"/>
              </w:rPr>
              <w:t>Наименование дохода</w:t>
            </w:r>
          </w:p>
        </w:tc>
        <w:tc>
          <w:tcPr>
            <w:tcW w:w="1756" w:type="dxa"/>
            <w:vAlign w:val="center"/>
          </w:tcPr>
          <w:p w:rsidR="002C614E" w:rsidRPr="0028701C" w:rsidRDefault="002C614E" w:rsidP="00154945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28701C">
              <w:rPr>
                <w:sz w:val="24"/>
                <w:szCs w:val="24"/>
              </w:rPr>
              <w:t xml:space="preserve">Норматив </w:t>
            </w:r>
            <w:r w:rsidRPr="0028701C">
              <w:rPr>
                <w:sz w:val="24"/>
                <w:szCs w:val="24"/>
                <w:lang w:val="ru-RU"/>
              </w:rPr>
              <w:t>о</w:t>
            </w:r>
            <w:r w:rsidRPr="0028701C">
              <w:rPr>
                <w:sz w:val="24"/>
                <w:szCs w:val="24"/>
                <w:lang w:val="ru-RU"/>
              </w:rPr>
              <w:t>т</w:t>
            </w:r>
            <w:r w:rsidRPr="0028701C">
              <w:rPr>
                <w:sz w:val="24"/>
                <w:szCs w:val="24"/>
                <w:lang w:val="ru-RU"/>
              </w:rPr>
              <w:t>числений</w:t>
            </w:r>
          </w:p>
        </w:tc>
      </w:tr>
      <w:tr w:rsidR="002C614E" w:rsidRPr="00154945" w:rsidTr="00154945">
        <w:tc>
          <w:tcPr>
            <w:tcW w:w="7815" w:type="dxa"/>
          </w:tcPr>
          <w:p w:rsidR="002C614E" w:rsidRPr="00154945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2C614E" w:rsidRPr="00154945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2</w:t>
            </w:r>
          </w:p>
        </w:tc>
      </w:tr>
      <w:tr w:rsidR="002C614E" w:rsidRPr="009A6092" w:rsidTr="00154945">
        <w:tc>
          <w:tcPr>
            <w:tcW w:w="9571" w:type="dxa"/>
            <w:gridSpan w:val="2"/>
            <w:vAlign w:val="center"/>
          </w:tcPr>
          <w:p w:rsidR="002C614E" w:rsidRPr="00154945" w:rsidRDefault="002C614E" w:rsidP="00154945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2C614E" w:rsidRPr="00154945" w:rsidTr="00154945">
        <w:tc>
          <w:tcPr>
            <w:tcW w:w="7815" w:type="dxa"/>
          </w:tcPr>
          <w:p w:rsidR="002C614E" w:rsidRPr="00154945" w:rsidRDefault="002C614E" w:rsidP="00154945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Прочие доходы от оказания платных услуг (работ) получателями средств бюджетов </w:t>
            </w:r>
            <w:r>
              <w:rPr>
                <w:sz w:val="24"/>
                <w:szCs w:val="24"/>
                <w:lang w:val="ru-RU"/>
              </w:rPr>
              <w:t xml:space="preserve">сельских </w:t>
            </w:r>
            <w:r w:rsidRPr="00154945">
              <w:rPr>
                <w:sz w:val="24"/>
                <w:szCs w:val="24"/>
                <w:lang w:val="ru-RU"/>
              </w:rPr>
              <w:t>поселений</w:t>
            </w:r>
          </w:p>
        </w:tc>
        <w:tc>
          <w:tcPr>
            <w:tcW w:w="1756" w:type="dxa"/>
          </w:tcPr>
          <w:p w:rsidR="002C614E" w:rsidRPr="00154945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2C614E" w:rsidRPr="00154945" w:rsidTr="00154945">
        <w:tc>
          <w:tcPr>
            <w:tcW w:w="7815" w:type="dxa"/>
            <w:vAlign w:val="center"/>
          </w:tcPr>
          <w:p w:rsidR="002C614E" w:rsidRPr="00154945" w:rsidRDefault="002C614E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sz w:val="24"/>
                <w:szCs w:val="24"/>
                <w:lang w:val="ru-RU"/>
              </w:rPr>
              <w:t xml:space="preserve"> 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поселений</w:t>
            </w:r>
          </w:p>
        </w:tc>
        <w:tc>
          <w:tcPr>
            <w:tcW w:w="1756" w:type="dxa"/>
          </w:tcPr>
          <w:p w:rsidR="002C614E" w:rsidRPr="00154945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2C614E" w:rsidRPr="00154945" w:rsidTr="00154945">
        <w:tc>
          <w:tcPr>
            <w:tcW w:w="7815" w:type="dxa"/>
            <w:vAlign w:val="center"/>
          </w:tcPr>
          <w:p w:rsidR="002C614E" w:rsidRPr="00154945" w:rsidRDefault="002C614E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Прочие доходы от компенсации затрат бюджетов </w:t>
            </w:r>
            <w:r>
              <w:rPr>
                <w:sz w:val="24"/>
                <w:szCs w:val="24"/>
                <w:lang w:val="ru-RU"/>
              </w:rPr>
              <w:t>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поселений</w:t>
            </w:r>
          </w:p>
        </w:tc>
        <w:tc>
          <w:tcPr>
            <w:tcW w:w="1756" w:type="dxa"/>
          </w:tcPr>
          <w:p w:rsidR="002C614E" w:rsidRPr="00154945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2C614E" w:rsidRPr="009A6092" w:rsidTr="00154945">
        <w:tc>
          <w:tcPr>
            <w:tcW w:w="9571" w:type="dxa"/>
            <w:gridSpan w:val="2"/>
            <w:vAlign w:val="center"/>
          </w:tcPr>
          <w:p w:rsidR="002C614E" w:rsidRPr="00154945" w:rsidRDefault="002C614E" w:rsidP="00154945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В части прочих неналоговых доходов</w:t>
            </w:r>
          </w:p>
        </w:tc>
      </w:tr>
      <w:tr w:rsidR="002C614E" w:rsidRPr="00154945" w:rsidTr="00154945">
        <w:tc>
          <w:tcPr>
            <w:tcW w:w="7815" w:type="dxa"/>
            <w:vAlign w:val="center"/>
          </w:tcPr>
          <w:p w:rsidR="002C614E" w:rsidRPr="00154945" w:rsidRDefault="002C614E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  <w:lang w:val="ru-RU"/>
              </w:rPr>
              <w:t>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756" w:type="dxa"/>
            <w:vAlign w:val="center"/>
          </w:tcPr>
          <w:p w:rsidR="002C614E" w:rsidRPr="00154945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2C614E" w:rsidRPr="00154945" w:rsidTr="00154945">
        <w:tc>
          <w:tcPr>
            <w:tcW w:w="7815" w:type="dxa"/>
            <w:vAlign w:val="center"/>
          </w:tcPr>
          <w:p w:rsidR="002C614E" w:rsidRPr="00154945" w:rsidRDefault="002C614E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Прочие неналоговые доходы бюджетов</w:t>
            </w:r>
            <w:r>
              <w:rPr>
                <w:sz w:val="24"/>
                <w:szCs w:val="24"/>
                <w:lang w:val="ru-RU"/>
              </w:rPr>
              <w:t xml:space="preserve"> 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поселений</w:t>
            </w:r>
          </w:p>
        </w:tc>
        <w:tc>
          <w:tcPr>
            <w:tcW w:w="1756" w:type="dxa"/>
            <w:vAlign w:val="center"/>
          </w:tcPr>
          <w:p w:rsidR="002C614E" w:rsidRPr="00154945" w:rsidRDefault="002C614E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</w:tbl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Default="002C614E" w:rsidP="0048391D">
      <w:pPr>
        <w:ind w:left="5387"/>
        <w:jc w:val="right"/>
        <w:rPr>
          <w:sz w:val="28"/>
          <w:szCs w:val="28"/>
          <w:lang w:val="ru-RU"/>
        </w:rPr>
      </w:pPr>
    </w:p>
    <w:p w:rsidR="002C614E" w:rsidRPr="00154945" w:rsidRDefault="002C614E" w:rsidP="0048391D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Приложение 3</w:t>
      </w:r>
    </w:p>
    <w:p w:rsidR="002C614E" w:rsidRDefault="002C614E" w:rsidP="0048391D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к решению Собрания депутатов Точилинского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>ного образования Точилинский сельсовет Смоленского района Алтайского края на 201</w:t>
      </w:r>
      <w:r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2C614E" w:rsidRPr="00154945" w:rsidRDefault="002C614E" w:rsidP="0048391D">
      <w:pPr>
        <w:ind w:left="5387"/>
        <w:jc w:val="both"/>
        <w:rPr>
          <w:sz w:val="28"/>
          <w:szCs w:val="28"/>
          <w:lang w:val="ru-RU"/>
        </w:rPr>
      </w:pPr>
    </w:p>
    <w:p w:rsidR="002C614E" w:rsidRPr="00154945" w:rsidRDefault="002C614E" w:rsidP="0048391D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2C614E" w:rsidRPr="00154945" w:rsidRDefault="002C614E" w:rsidP="0048391D">
      <w:pPr>
        <w:jc w:val="center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813"/>
      </w:tblGrid>
      <w:tr w:rsidR="002C614E" w:rsidRPr="00154945" w:rsidTr="001F0496">
        <w:trPr>
          <w:cantSplit/>
          <w:tblHeader/>
        </w:trPr>
        <w:tc>
          <w:tcPr>
            <w:tcW w:w="960" w:type="dxa"/>
            <w:vAlign w:val="center"/>
          </w:tcPr>
          <w:p w:rsidR="002C614E" w:rsidRPr="00154945" w:rsidRDefault="002C614E" w:rsidP="001F0496">
            <w:pPr>
              <w:pStyle w:val="Heading2"/>
              <w:jc w:val="center"/>
              <w:rPr>
                <w:b w:val="0"/>
                <w:bCs/>
                <w:szCs w:val="24"/>
              </w:rPr>
            </w:pPr>
            <w:r w:rsidRPr="00154945">
              <w:rPr>
                <w:b w:val="0"/>
                <w:bCs/>
                <w:szCs w:val="24"/>
              </w:rPr>
              <w:t>Код</w:t>
            </w:r>
          </w:p>
          <w:p w:rsidR="002C614E" w:rsidRPr="00154945" w:rsidRDefault="002C614E" w:rsidP="001F0496">
            <w:pPr>
              <w:jc w:val="center"/>
              <w:rPr>
                <w:bCs/>
                <w:sz w:val="24"/>
                <w:szCs w:val="24"/>
              </w:rPr>
            </w:pPr>
            <w:r w:rsidRPr="00154945">
              <w:rPr>
                <w:bCs/>
                <w:sz w:val="24"/>
                <w:szCs w:val="24"/>
              </w:rPr>
              <w:t>главы</w:t>
            </w:r>
          </w:p>
        </w:tc>
        <w:tc>
          <w:tcPr>
            <w:tcW w:w="3258" w:type="dxa"/>
            <w:vAlign w:val="center"/>
          </w:tcPr>
          <w:p w:rsidR="002C614E" w:rsidRPr="00154945" w:rsidRDefault="002C614E" w:rsidP="001F0496">
            <w:pPr>
              <w:pStyle w:val="Heading2"/>
              <w:jc w:val="center"/>
              <w:rPr>
                <w:b w:val="0"/>
                <w:bCs/>
                <w:szCs w:val="24"/>
              </w:rPr>
            </w:pPr>
            <w:r w:rsidRPr="00154945">
              <w:rPr>
                <w:b w:val="0"/>
                <w:bCs/>
                <w:szCs w:val="24"/>
              </w:rPr>
              <w:t>Код</w:t>
            </w:r>
          </w:p>
        </w:tc>
        <w:tc>
          <w:tcPr>
            <w:tcW w:w="5813" w:type="dxa"/>
            <w:vAlign w:val="center"/>
          </w:tcPr>
          <w:p w:rsidR="002C614E" w:rsidRPr="00154945" w:rsidRDefault="002C614E" w:rsidP="001F0496">
            <w:pPr>
              <w:jc w:val="center"/>
              <w:rPr>
                <w:bCs/>
                <w:sz w:val="24"/>
                <w:szCs w:val="24"/>
              </w:rPr>
            </w:pPr>
            <w:r w:rsidRPr="00154945">
              <w:rPr>
                <w:bCs/>
                <w:sz w:val="24"/>
                <w:szCs w:val="24"/>
              </w:rPr>
              <w:t>Наименование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28701C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8701C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28701C" w:rsidRDefault="002C614E" w:rsidP="001F0496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</w:tcPr>
          <w:p w:rsidR="002C614E" w:rsidRPr="0028701C" w:rsidRDefault="002C614E" w:rsidP="001F0496">
            <w:pPr>
              <w:pStyle w:val="Heading2"/>
              <w:jc w:val="left"/>
              <w:rPr>
                <w:b w:val="0"/>
                <w:bCs/>
                <w:snapToGrid w:val="0"/>
                <w:color w:val="000000"/>
                <w:szCs w:val="24"/>
              </w:rPr>
            </w:pPr>
            <w:r w:rsidRPr="0028701C">
              <w:rPr>
                <w:b w:val="0"/>
                <w:szCs w:val="24"/>
              </w:rPr>
              <w:t>Администрация Точилинского сельсовета Смоле</w:t>
            </w:r>
            <w:r w:rsidRPr="0028701C">
              <w:rPr>
                <w:b w:val="0"/>
                <w:szCs w:val="24"/>
              </w:rPr>
              <w:t>н</w:t>
            </w:r>
            <w:r w:rsidRPr="0028701C">
              <w:rPr>
                <w:b w:val="0"/>
                <w:szCs w:val="24"/>
              </w:rPr>
              <w:t>ского района Алтайского края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108 04020 01 0000 110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  <w:rPr>
                <w:bCs/>
                <w:snapToGrid w:val="0"/>
                <w:color w:val="000000"/>
              </w:rPr>
            </w:pPr>
            <w:r w:rsidRPr="003B5D18">
              <w:t>Государственная пошлина за совершение нотариал</w:t>
            </w:r>
            <w:r w:rsidRPr="003B5D18">
              <w:t>ь</w:t>
            </w:r>
            <w:r w:rsidRPr="003B5D18">
              <w:t>ных действий должностными лицами органов местн</w:t>
            </w:r>
            <w:r w:rsidRPr="003B5D18">
              <w:t>о</w:t>
            </w:r>
            <w:r w:rsidRPr="003B5D18">
              <w:t>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1 11 05025 10 0000 120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3B5D18">
              <w:t>ь</w:t>
            </w:r>
            <w:r w:rsidRPr="003B5D18">
              <w:t>ских поселений (за исключением земельных участков муниципальных бюджетных и автономных учрежд</w:t>
            </w:r>
            <w:r w:rsidRPr="003B5D18">
              <w:t>е</w:t>
            </w:r>
            <w:r w:rsidRPr="003B5D18">
              <w:t>ний)</w:t>
            </w:r>
          </w:p>
        </w:tc>
      </w:tr>
      <w:tr w:rsidR="002C614E" w:rsidRPr="009A6092" w:rsidTr="001F0496">
        <w:trPr>
          <w:cantSplit/>
          <w:trHeight w:val="1314"/>
        </w:trPr>
        <w:tc>
          <w:tcPr>
            <w:tcW w:w="960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1 11 05035 10 000</w:t>
            </w:r>
            <w:r w:rsidRPr="00154945">
              <w:rPr>
                <w:sz w:val="24"/>
                <w:szCs w:val="24"/>
                <w:lang w:val="ru-RU"/>
              </w:rPr>
              <w:t>0</w:t>
            </w:r>
            <w:r w:rsidRPr="00154945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  <w:rPr>
                <w:bCs/>
              </w:rPr>
            </w:pPr>
            <w:r w:rsidRPr="003B5D18">
              <w:t>Доходы от сдачи в аренду имущества, находящегося в оперативном управлении органов управления сел</w:t>
            </w:r>
            <w:r w:rsidRPr="003B5D18">
              <w:t>ь</w:t>
            </w:r>
            <w:r w:rsidRPr="003B5D18">
              <w:t>ских поселений и созданных ими учреждений (за и</w:t>
            </w:r>
            <w:r w:rsidRPr="003B5D18">
              <w:t>с</w:t>
            </w:r>
            <w:r w:rsidRPr="003B5D18">
              <w:t>ключением имущества муниципальных бюджетных и автономных учреждений)</w:t>
            </w:r>
          </w:p>
        </w:tc>
      </w:tr>
      <w:tr w:rsidR="002C614E" w:rsidRPr="009A6092" w:rsidTr="001F0496">
        <w:trPr>
          <w:cantSplit/>
          <w:trHeight w:val="874"/>
        </w:trPr>
        <w:tc>
          <w:tcPr>
            <w:tcW w:w="960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1 11 05075 10 0000 120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сдачи в аренду имущества, составляющего казну сельских поселений (за исключением земел</w:t>
            </w:r>
            <w:r w:rsidRPr="003B5D18">
              <w:t>ь</w:t>
            </w:r>
            <w:r w:rsidRPr="003B5D18">
              <w:t>ных участков)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1 11 07015 10 0000 120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  <w:rPr>
                <w:color w:val="000000"/>
              </w:rPr>
            </w:pPr>
            <w:r w:rsidRPr="003B5D18">
              <w:rPr>
                <w:color w:val="00000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2C614E" w:rsidRPr="009A6092" w:rsidTr="001F0496">
        <w:trPr>
          <w:cantSplit/>
          <w:trHeight w:val="1470"/>
        </w:trPr>
        <w:tc>
          <w:tcPr>
            <w:tcW w:w="960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1 11 08050 10 0000 120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  <w:rPr>
                <w:color w:val="000000"/>
              </w:rPr>
            </w:pPr>
            <w:r w:rsidRPr="003B5D18">
              <w:rPr>
                <w:color w:val="000000"/>
              </w:rPr>
              <w:t>Средства, получаемые от передачи имущества, нах</w:t>
            </w:r>
            <w:r w:rsidRPr="003B5D18">
              <w:rPr>
                <w:color w:val="000000"/>
              </w:rPr>
              <w:t>о</w:t>
            </w:r>
            <w:r w:rsidRPr="003B5D18">
              <w:rPr>
                <w:color w:val="000000"/>
              </w:rPr>
              <w:t>дящегося в собственности сельских поселений (за и</w:t>
            </w:r>
            <w:r w:rsidRPr="003B5D18">
              <w:rPr>
                <w:color w:val="000000"/>
              </w:rPr>
              <w:t>с</w:t>
            </w:r>
            <w:r w:rsidRPr="003B5D18">
              <w:rPr>
                <w:color w:val="000000"/>
              </w:rPr>
              <w:t>ключением имущества муниципальных бюджетных и автономных учреждений, а также имущества мун</w:t>
            </w:r>
            <w:r w:rsidRPr="003B5D18">
              <w:rPr>
                <w:color w:val="000000"/>
              </w:rPr>
              <w:t>и</w:t>
            </w:r>
            <w:r w:rsidRPr="003B5D18">
              <w:rPr>
                <w:color w:val="000000"/>
              </w:rPr>
              <w:t>ципальных унитарных предприятий, в том числе к</w:t>
            </w:r>
            <w:r w:rsidRPr="003B5D18">
              <w:rPr>
                <w:color w:val="000000"/>
              </w:rPr>
              <w:t>а</w:t>
            </w:r>
            <w:r w:rsidRPr="003B5D18">
              <w:rPr>
                <w:color w:val="000000"/>
              </w:rPr>
              <w:t>зенных), в залог, в доверительное управление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1 11 09045 10 0000 120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  <w:rPr>
                <w:snapToGrid w:val="0"/>
                <w:color w:val="000000"/>
              </w:rPr>
            </w:pPr>
            <w:r w:rsidRPr="003B5D18">
              <w:rPr>
                <w:color w:val="00000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 w:rsidRPr="003B5D18">
              <w:rPr>
                <w:color w:val="000000"/>
              </w:rPr>
              <w:t>д</w:t>
            </w:r>
            <w:r w:rsidRPr="003B5D18">
              <w:rPr>
                <w:color w:val="000000"/>
              </w:rPr>
              <w:t>жетных и автономных учреждений, а также имущес</w:t>
            </w:r>
            <w:r w:rsidRPr="003B5D18">
              <w:rPr>
                <w:color w:val="000000"/>
              </w:rPr>
              <w:t>т</w:t>
            </w:r>
            <w:r w:rsidRPr="003B5D18">
              <w:rPr>
                <w:color w:val="000000"/>
              </w:rPr>
              <w:t>ва муниципальных унитарных предприятий, в том числе казенных)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1 13 01995 10 0000 130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1 13 02065 10 0000 130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Доходы, поступающие в порядке возмещения расх</w:t>
            </w:r>
            <w:r w:rsidRPr="003B5D18">
              <w:t>о</w:t>
            </w:r>
            <w:r w:rsidRPr="003B5D18">
              <w:t>дов, понесенных в связи с эксплуатацией имущества сельских поселений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1 13 02995 10 0000 130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Прочие доходы от компенсации затрат бюджетов сельских поселений</w:t>
            </w:r>
          </w:p>
        </w:tc>
      </w:tr>
      <w:tr w:rsidR="002C614E" w:rsidRPr="009A6092" w:rsidTr="001F0496">
        <w:trPr>
          <w:cantSplit/>
          <w:trHeight w:val="614"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1 14 01050 10 0000 410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продажи квартир, находящихся в собс</w:t>
            </w:r>
            <w:r w:rsidRPr="003B5D18">
              <w:t>т</w:t>
            </w:r>
            <w:r w:rsidRPr="003B5D18">
              <w:t>венности сельских поселений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1 14 02052 10 0000 410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</w:t>
            </w:r>
            <w:r w:rsidRPr="003B5D18">
              <w:t>с</w:t>
            </w:r>
            <w:r w:rsidRPr="003B5D18">
              <w:t>новных средств по указанному имуществу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1 14 02053 10 0000 410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реализации иного имущества, находящ</w:t>
            </w:r>
            <w:r w:rsidRPr="003B5D18">
              <w:t>е</w:t>
            </w:r>
            <w:r w:rsidRPr="003B5D18">
              <w:t>гося в собственности сельских поселений (за искл</w:t>
            </w:r>
            <w:r w:rsidRPr="003B5D18">
              <w:t>ю</w:t>
            </w:r>
            <w:r w:rsidRPr="003B5D18">
              <w:t>чением имущества муниципальных бюджетных и а</w:t>
            </w:r>
            <w:r w:rsidRPr="003B5D18">
              <w:t>в</w:t>
            </w:r>
            <w:r w:rsidRPr="003B5D18">
              <w:t>тономных учреждений, а также имущества муниц</w:t>
            </w:r>
            <w:r w:rsidRPr="003B5D18">
              <w:t>и</w:t>
            </w:r>
            <w:r w:rsidRPr="003B5D18">
              <w:t>пальных унитарных предприятий, в том числе казе</w:t>
            </w:r>
            <w:r w:rsidRPr="003B5D18">
              <w:t>н</w:t>
            </w:r>
            <w:r w:rsidRPr="003B5D18">
              <w:t>ных), в части реализации основных средств по ук</w:t>
            </w:r>
            <w:r w:rsidRPr="003B5D18">
              <w:t>а</w:t>
            </w:r>
            <w:r w:rsidRPr="003B5D18">
              <w:t>занному имуществу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tabs>
                <w:tab w:val="left" w:pos="9355"/>
              </w:tabs>
              <w:ind w:left="-75" w:right="424"/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     1 14 0</w:t>
            </w:r>
            <w:r w:rsidRPr="00154945">
              <w:rPr>
                <w:sz w:val="24"/>
                <w:szCs w:val="24"/>
              </w:rPr>
              <w:t>2058 10 0000 410</w:t>
            </w:r>
          </w:p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реализации недвижимого имущества бю</w:t>
            </w:r>
            <w:r w:rsidRPr="003B5D18">
              <w:t>д</w:t>
            </w:r>
            <w:r w:rsidRPr="003B5D18">
              <w:t>жетных, автономных учреждений, находящегося в собственности сельских поселений, в части реализ</w:t>
            </w:r>
            <w:r w:rsidRPr="003B5D18">
              <w:t>а</w:t>
            </w:r>
            <w:r w:rsidRPr="003B5D18">
              <w:t>ции основных средств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1 14 02052 10 0000 440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</w:t>
            </w:r>
            <w:r w:rsidRPr="003B5D18">
              <w:t>е</w:t>
            </w:r>
            <w:r w:rsidRPr="003B5D18">
              <w:t>риальных запасов по указанному имуществу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1 14 02053 10 0000 440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реализации иного имущества, находящ</w:t>
            </w:r>
            <w:r w:rsidRPr="003B5D18">
              <w:t>е</w:t>
            </w:r>
            <w:r w:rsidRPr="003B5D18">
              <w:t>гося в собственности сельских поселений (за искл</w:t>
            </w:r>
            <w:r w:rsidRPr="003B5D18">
              <w:t>ю</w:t>
            </w:r>
            <w:r w:rsidRPr="003B5D18">
              <w:t>чением имущества муниципальных бюджетных и а</w:t>
            </w:r>
            <w:r w:rsidRPr="003B5D18">
              <w:t>в</w:t>
            </w:r>
            <w:r w:rsidRPr="003B5D18">
              <w:t>тономных учреждений, а также имущества муниц</w:t>
            </w:r>
            <w:r w:rsidRPr="003B5D18">
              <w:t>и</w:t>
            </w:r>
            <w:r w:rsidRPr="003B5D18">
              <w:t>пальных унитарных предприятий, в том числе казе</w:t>
            </w:r>
            <w:r w:rsidRPr="003B5D18">
              <w:t>н</w:t>
            </w:r>
            <w:r w:rsidRPr="003B5D18">
              <w:t>ных), в части реализации материальных запасов по указанному имуществу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1 14 06025 10 0000 430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продажи земельных участков, находящи</w:t>
            </w:r>
            <w:r w:rsidRPr="003B5D18">
              <w:t>х</w:t>
            </w:r>
            <w:r w:rsidRPr="003B5D18">
              <w:t>ся в собственности сельских поселений (за исключ</w:t>
            </w:r>
            <w:r w:rsidRPr="003B5D18">
              <w:t>е</w:t>
            </w:r>
            <w:r w:rsidRPr="003B5D18">
              <w:t>нием земельных участков муниципальных бюдже</w:t>
            </w:r>
            <w:r w:rsidRPr="003B5D18">
              <w:t>т</w:t>
            </w:r>
            <w:r w:rsidRPr="003B5D18">
              <w:t>ных и автономных учреждений)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1 14 06045 10 0000 430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Доходы от продажи земельных участков, находящи</w:t>
            </w:r>
            <w:r w:rsidRPr="003B5D18">
              <w:t>х</w:t>
            </w:r>
            <w:r w:rsidRPr="003B5D18">
              <w:t>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2C614E" w:rsidRPr="009A6092" w:rsidTr="001F0496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1 16 51040 02 0000 140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Денежные взыскания (штрафы), установленные зак</w:t>
            </w:r>
            <w:r w:rsidRPr="003B5D18">
              <w:t>о</w:t>
            </w:r>
            <w:r w:rsidRPr="003B5D18">
              <w:t>нами субъектов Российской Федерации за несобл</w:t>
            </w:r>
            <w:r w:rsidRPr="003B5D18">
              <w:t>ю</w:t>
            </w:r>
            <w:r w:rsidRPr="003B5D18">
              <w:t>дение муниципальных правовых актов, зачисляемые в бюджеты поселений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1 17 01050 10 0000 180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Невыясненные поступления, зачисляемые в бюджеты сельских поселений</w:t>
            </w:r>
          </w:p>
        </w:tc>
      </w:tr>
      <w:tr w:rsidR="002C614E" w:rsidRPr="009A6092" w:rsidTr="001F0496">
        <w:trPr>
          <w:cantSplit/>
          <w:trHeight w:val="390"/>
        </w:trPr>
        <w:tc>
          <w:tcPr>
            <w:tcW w:w="960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1 17 05050 10 0000 180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Прочие неналоговые доходы бюджетов сельских п</w:t>
            </w:r>
            <w:r w:rsidRPr="003B5D18">
              <w:t>о</w:t>
            </w:r>
            <w:r w:rsidRPr="003B5D18">
              <w:t>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15001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Дотации бюджетам сельских поселений на выравн</w:t>
            </w:r>
            <w:r w:rsidRPr="003B5D18">
              <w:t>и</w:t>
            </w:r>
            <w:r w:rsidRPr="003B5D18">
              <w:t>вание бюджетной обеспеченности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15002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keepNext/>
              <w:keepLines/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19999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Прочие дотации бюджетам сельских поселений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20</w:t>
            </w:r>
            <w:r w:rsidRPr="00154945">
              <w:rPr>
                <w:sz w:val="24"/>
                <w:szCs w:val="24"/>
              </w:rPr>
              <w:t>216 10 0000 15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vAlign w:val="bottom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Субсидии бюджетам сельских поселений на осущес</w:t>
            </w:r>
            <w:r w:rsidRPr="003B5D18">
              <w:t>т</w:t>
            </w:r>
            <w:r w:rsidRPr="003B5D18">
              <w:t>вление дорожной деятельности в отношении автом</w:t>
            </w:r>
            <w:r w:rsidRPr="003B5D18">
              <w:t>о</w:t>
            </w:r>
            <w:r w:rsidRPr="003B5D18">
              <w:t>бильных дорог общего пользования, а также кап</w:t>
            </w:r>
            <w:r w:rsidRPr="003B5D18">
              <w:t>и</w:t>
            </w:r>
            <w:r w:rsidRPr="003B5D18">
              <w:t>тального ремонта и ремонта дворовых территорий многоквартирных домов, проездов к дворовым терр</w:t>
            </w:r>
            <w:r w:rsidRPr="003B5D18">
              <w:t>и</w:t>
            </w:r>
            <w:r w:rsidRPr="003B5D18">
              <w:t>ториям многоквартирных домов населенных пунктов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29</w:t>
            </w:r>
            <w:r w:rsidRPr="00154945">
              <w:rPr>
                <w:sz w:val="24"/>
                <w:szCs w:val="24"/>
              </w:rPr>
              <w:t>999 10 0000 15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vAlign w:val="bottom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Прочие субсидии бюджетам сельских поселений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30024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vAlign w:val="bottom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Субвенции бюджетам сельских поселений на выпо</w:t>
            </w:r>
            <w:r w:rsidRPr="003B5D18">
              <w:t>л</w:t>
            </w:r>
            <w:r w:rsidRPr="003B5D18">
              <w:t>нение передаваемых полномочий субъектов Росси</w:t>
            </w:r>
            <w:r w:rsidRPr="003B5D18">
              <w:t>й</w:t>
            </w:r>
            <w:r w:rsidRPr="003B5D18">
              <w:t>ской Федерации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35118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vAlign w:val="bottom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Субвенции бюджетам сельских поселений на осущ</w:t>
            </w:r>
            <w:r w:rsidRPr="003B5D18">
              <w:t>е</w:t>
            </w:r>
            <w:r w:rsidRPr="003B5D18">
              <w:t>ствление первичного воинского учета на территориях, где отсутствуют военные комиссариаты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35120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</w:tcPr>
          <w:p w:rsidR="002C614E" w:rsidRPr="00154945" w:rsidRDefault="002C614E" w:rsidP="001F0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 w:eastAsia="en-US"/>
              </w:rPr>
              <w:t>Субвенции бюджетам сельских поселений на осущ</w:t>
            </w:r>
            <w:r w:rsidRPr="00154945">
              <w:rPr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sz w:val="24"/>
                <w:szCs w:val="24"/>
                <w:lang w:val="ru-RU" w:eastAsia="en-US"/>
              </w:rPr>
              <w:t>ствление полномочий по составлению (изменению) списков кандидатов в присяжные заседатели фед</w:t>
            </w:r>
            <w:r w:rsidRPr="00154945">
              <w:rPr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sz w:val="24"/>
                <w:szCs w:val="24"/>
                <w:lang w:val="ru-RU" w:eastAsia="en-US"/>
              </w:rPr>
              <w:t>ральных судов общей юрисдикции в Российской Ф</w:t>
            </w:r>
            <w:r w:rsidRPr="00154945">
              <w:rPr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sz w:val="24"/>
                <w:szCs w:val="24"/>
                <w:lang w:val="ru-RU" w:eastAsia="en-US"/>
              </w:rPr>
              <w:t>дерации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39999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vAlign w:val="bottom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Прочие субвенции бюджетам сельских поселений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40014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vAlign w:val="bottom"/>
          </w:tcPr>
          <w:p w:rsidR="002C614E" w:rsidRPr="00154945" w:rsidRDefault="002C614E" w:rsidP="001F0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 w:eastAsia="en-US"/>
              </w:rPr>
              <w:t>Межбюджетные трансферты, передаваемые бюдж</w:t>
            </w:r>
            <w:r w:rsidRPr="00154945">
              <w:rPr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sz w:val="24"/>
                <w:szCs w:val="24"/>
                <w:lang w:val="ru-RU" w:eastAsia="en-US"/>
              </w:rPr>
              <w:t>там сельских поселений из бюджетов муниципальных районов на осуществление части полномочий по р</w:t>
            </w:r>
            <w:r w:rsidRPr="00154945">
              <w:rPr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sz w:val="24"/>
                <w:szCs w:val="24"/>
                <w:lang w:val="ru-RU" w:eastAsia="en-US"/>
              </w:rPr>
              <w:t>шению вопросов местного значения в соответствии с заключенными соглашениями</w:t>
            </w:r>
          </w:p>
        </w:tc>
      </w:tr>
      <w:tr w:rsidR="002C614E" w:rsidRPr="009A6092" w:rsidTr="001F0496">
        <w:trPr>
          <w:cantSplit/>
        </w:trPr>
        <w:tc>
          <w:tcPr>
            <w:tcW w:w="960" w:type="dxa"/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45160</w:t>
            </w:r>
            <w:r w:rsidRPr="00154945">
              <w:rPr>
                <w:sz w:val="24"/>
                <w:szCs w:val="24"/>
              </w:rPr>
              <w:t xml:space="preserve">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vAlign w:val="bottom"/>
          </w:tcPr>
          <w:p w:rsidR="002C614E" w:rsidRPr="00154945" w:rsidRDefault="002C614E" w:rsidP="001F0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 w:eastAsia="en-US"/>
              </w:rPr>
              <w:t>Межбюджетные трансферты, передаваемые бюдж</w:t>
            </w:r>
            <w:r w:rsidRPr="00154945">
              <w:rPr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sz w:val="24"/>
                <w:szCs w:val="24"/>
                <w:lang w:val="ru-RU" w:eastAsia="en-US"/>
              </w:rPr>
              <w:t>там сельских поселений для компенсации дополн</w:t>
            </w:r>
            <w:r w:rsidRPr="00154945">
              <w:rPr>
                <w:sz w:val="24"/>
                <w:szCs w:val="24"/>
                <w:lang w:val="ru-RU" w:eastAsia="en-US"/>
              </w:rPr>
              <w:t>и</w:t>
            </w:r>
            <w:r w:rsidRPr="00154945">
              <w:rPr>
                <w:sz w:val="24"/>
                <w:szCs w:val="24"/>
                <w:lang w:val="ru-RU" w:eastAsia="en-US"/>
              </w:rPr>
              <w:t>тельных расходов, возникших в результате решений, принятых органами власти другого уровня</w:t>
            </w:r>
          </w:p>
        </w:tc>
      </w:tr>
      <w:tr w:rsidR="002C614E" w:rsidRPr="009A6092" w:rsidTr="001F0496">
        <w:trPr>
          <w:cantSplit/>
          <w:trHeight w:val="634"/>
        </w:trPr>
        <w:tc>
          <w:tcPr>
            <w:tcW w:w="960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 xml:space="preserve">2 02 </w:t>
            </w:r>
            <w:r w:rsidRPr="00154945">
              <w:rPr>
                <w:color w:val="000000"/>
                <w:sz w:val="24"/>
                <w:szCs w:val="24"/>
                <w:lang w:val="ru-RU"/>
              </w:rPr>
              <w:t>49</w:t>
            </w:r>
            <w:r w:rsidRPr="00154945">
              <w:rPr>
                <w:color w:val="000000"/>
                <w:sz w:val="24"/>
                <w:szCs w:val="24"/>
              </w:rPr>
              <w:t>999 10 0000 15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 w:eastAsia="en-US"/>
              </w:rPr>
              <w:t>Прочие межбюджетные трансферты, передаваемые бюджетам сельских поселений</w:t>
            </w:r>
          </w:p>
        </w:tc>
      </w:tr>
      <w:tr w:rsidR="002C614E" w:rsidRPr="009A6092" w:rsidTr="001F0496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90</w:t>
            </w:r>
            <w:r w:rsidRPr="00154945">
              <w:rPr>
                <w:sz w:val="24"/>
                <w:szCs w:val="24"/>
              </w:rPr>
              <w:t>054 10 0000 15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 w:eastAsia="en-US"/>
              </w:rPr>
              <w:t>Прочие безвозмездные поступления в бюджеты сел</w:t>
            </w:r>
            <w:r w:rsidRPr="00154945">
              <w:rPr>
                <w:sz w:val="24"/>
                <w:szCs w:val="24"/>
                <w:lang w:val="ru-RU" w:eastAsia="en-US"/>
              </w:rPr>
              <w:t>ь</w:t>
            </w:r>
            <w:r w:rsidRPr="00154945">
              <w:rPr>
                <w:sz w:val="24"/>
                <w:szCs w:val="24"/>
                <w:lang w:val="ru-RU" w:eastAsia="en-US"/>
              </w:rPr>
              <w:t>ских поселений от бюджетов муниципальных ра</w:t>
            </w:r>
            <w:r w:rsidRPr="00154945">
              <w:rPr>
                <w:sz w:val="24"/>
                <w:szCs w:val="24"/>
                <w:lang w:val="ru-RU" w:eastAsia="en-US"/>
              </w:rPr>
              <w:t>й</w:t>
            </w:r>
            <w:r w:rsidRPr="00154945">
              <w:rPr>
                <w:sz w:val="24"/>
                <w:szCs w:val="24"/>
                <w:lang w:val="ru-RU" w:eastAsia="en-US"/>
              </w:rPr>
              <w:t>онов</w:t>
            </w:r>
          </w:p>
        </w:tc>
      </w:tr>
      <w:tr w:rsidR="002C614E" w:rsidRPr="009A6092" w:rsidTr="001F0496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2 07 05010 10 0000 1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Безвозмездные поступления от физических и юрид</w:t>
            </w:r>
            <w:r w:rsidRPr="003B5D18">
              <w:t>и</w:t>
            </w:r>
            <w:r w:rsidRPr="003B5D18">
              <w:t>ческих лиц на финансовое обеспечение дорожной деятельности, в том числе добровольных пожертв</w:t>
            </w:r>
            <w:r w:rsidRPr="003B5D18">
              <w:t>о</w:t>
            </w:r>
            <w:r w:rsidRPr="003B5D18">
              <w:t>ваний, в отношении автомобильных дорог общего пользования местного значения сельских поселений</w:t>
            </w:r>
          </w:p>
        </w:tc>
      </w:tr>
      <w:tr w:rsidR="002C614E" w:rsidRPr="009A6092" w:rsidTr="001F0496">
        <w:trPr>
          <w:cantSplit/>
          <w:trHeight w:val="10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2 07 05020 10 0000 1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Поступления от денежных пожертвований, предо</w:t>
            </w:r>
            <w:r w:rsidRPr="003B5D18">
              <w:t>с</w:t>
            </w:r>
            <w:r w:rsidRPr="003B5D18">
              <w:t>тавляемых физическими лицами получателям средств бюджетов сельских поселений</w:t>
            </w:r>
          </w:p>
        </w:tc>
      </w:tr>
      <w:tr w:rsidR="002C614E" w:rsidRPr="009A6092" w:rsidTr="001F0496">
        <w:trPr>
          <w:cantSplit/>
          <w:trHeight w:val="135"/>
        </w:trPr>
        <w:tc>
          <w:tcPr>
            <w:tcW w:w="960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2 07 05030 10 0000 150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Прочие безвозмездные поступления в бюджеты сел</w:t>
            </w:r>
            <w:r w:rsidRPr="003B5D18">
              <w:t>ь</w:t>
            </w:r>
            <w:r w:rsidRPr="003B5D18">
              <w:t>ских поселений</w:t>
            </w:r>
          </w:p>
        </w:tc>
      </w:tr>
      <w:tr w:rsidR="002C614E" w:rsidRPr="009A6092" w:rsidTr="001F0496">
        <w:trPr>
          <w:cantSplit/>
          <w:trHeight w:val="1839"/>
        </w:trPr>
        <w:tc>
          <w:tcPr>
            <w:tcW w:w="960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C614E" w:rsidRPr="00154945" w:rsidRDefault="002C614E" w:rsidP="001F04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2 08 05000 10 0000 150</w:t>
            </w:r>
          </w:p>
        </w:tc>
        <w:tc>
          <w:tcPr>
            <w:tcW w:w="5813" w:type="dxa"/>
            <w:tcBorders>
              <w:bottom w:val="single" w:sz="4" w:space="0" w:color="auto"/>
            </w:tcBorders>
            <w:vAlign w:val="bottom"/>
          </w:tcPr>
          <w:p w:rsidR="002C614E" w:rsidRPr="003B5D18" w:rsidRDefault="002C614E" w:rsidP="001F0496">
            <w:pPr>
              <w:pStyle w:val="ConsPlusNormal"/>
              <w:jc w:val="both"/>
            </w:pPr>
            <w:r w:rsidRPr="003B5D18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</w:t>
            </w:r>
            <w:r w:rsidRPr="003B5D18">
              <w:t>н</w:t>
            </w:r>
            <w:r w:rsidRPr="003B5D18">
              <w:t>ных сумм налогов, сборов и иных платежей, а также сумм процентов за несвоевременное осуществление такого возврата и процентов, начисленных на изли</w:t>
            </w:r>
            <w:r w:rsidRPr="003B5D18">
              <w:t>ш</w:t>
            </w:r>
            <w:r w:rsidRPr="003B5D18">
              <w:t>не взысканные суммы</w:t>
            </w:r>
          </w:p>
        </w:tc>
      </w:tr>
    </w:tbl>
    <w:p w:rsidR="002C614E" w:rsidRPr="0048391D" w:rsidRDefault="002C614E" w:rsidP="0048391D">
      <w:pPr>
        <w:pStyle w:val="a"/>
        <w:jc w:val="both"/>
        <w:rPr>
          <w:sz w:val="28"/>
          <w:szCs w:val="28"/>
        </w:rPr>
      </w:pPr>
      <w:r w:rsidRPr="0048391D">
        <w:br w:type="page"/>
      </w:r>
    </w:p>
    <w:p w:rsidR="002C614E" w:rsidRPr="00154945" w:rsidRDefault="002C614E">
      <w:pPr>
        <w:rPr>
          <w:sz w:val="28"/>
          <w:szCs w:val="28"/>
          <w:lang w:val="ru-RU"/>
        </w:rPr>
      </w:pPr>
    </w:p>
    <w:p w:rsidR="002C614E" w:rsidRPr="00154945" w:rsidRDefault="002C614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Приложение 4</w:t>
      </w:r>
    </w:p>
    <w:p w:rsidR="002C614E" w:rsidRPr="00154945" w:rsidRDefault="002C614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к решению Собрания депутатов Точилинского сельсовета См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ленского района Алтайского края "О бюджете муниципал</w:t>
      </w:r>
      <w:r w:rsidRPr="00154945">
        <w:rPr>
          <w:sz w:val="28"/>
          <w:szCs w:val="28"/>
          <w:lang w:val="ru-RU"/>
        </w:rPr>
        <w:t>ь</w:t>
      </w:r>
      <w:r w:rsidRPr="00154945">
        <w:rPr>
          <w:sz w:val="28"/>
          <w:szCs w:val="28"/>
          <w:lang w:val="ru-RU"/>
        </w:rPr>
        <w:t>ного образования Точилинский сельсовет Смоленского района Алтайского края на 201</w:t>
      </w:r>
      <w:r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2C614E" w:rsidRPr="00154945" w:rsidRDefault="002C614E" w:rsidP="00EC41CE">
      <w:pPr>
        <w:pStyle w:val="a"/>
        <w:ind w:firstLine="5387"/>
        <w:jc w:val="both"/>
        <w:rPr>
          <w:sz w:val="28"/>
          <w:szCs w:val="28"/>
        </w:rPr>
      </w:pPr>
    </w:p>
    <w:p w:rsidR="002C614E" w:rsidRPr="00154945" w:rsidRDefault="002C614E" w:rsidP="00EC41CE">
      <w:pPr>
        <w:pStyle w:val="a"/>
        <w:ind w:firstLine="851"/>
        <w:jc w:val="both"/>
        <w:rPr>
          <w:sz w:val="28"/>
          <w:szCs w:val="28"/>
        </w:rPr>
      </w:pPr>
    </w:p>
    <w:p w:rsidR="002C614E" w:rsidRPr="00154945" w:rsidRDefault="002C614E" w:rsidP="00EC41CE">
      <w:pPr>
        <w:pStyle w:val="BodyText2"/>
        <w:spacing w:line="240" w:lineRule="exact"/>
        <w:jc w:val="center"/>
        <w:rPr>
          <w:sz w:val="28"/>
          <w:szCs w:val="28"/>
        </w:rPr>
      </w:pPr>
      <w:r w:rsidRPr="00154945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2C614E" w:rsidRPr="00154945" w:rsidRDefault="002C614E" w:rsidP="00EC41CE">
      <w:pPr>
        <w:pStyle w:val="BodyText2"/>
        <w:spacing w:line="240" w:lineRule="exact"/>
        <w:jc w:val="center"/>
        <w:rPr>
          <w:spacing w:val="-8"/>
          <w:sz w:val="28"/>
          <w:szCs w:val="28"/>
        </w:rPr>
      </w:pPr>
      <w:r w:rsidRPr="00154945">
        <w:rPr>
          <w:sz w:val="28"/>
          <w:szCs w:val="28"/>
        </w:rPr>
        <w:t xml:space="preserve"> бюджета поселения</w:t>
      </w:r>
    </w:p>
    <w:p w:rsidR="002C614E" w:rsidRPr="00154945" w:rsidRDefault="002C614E" w:rsidP="00EC41CE"/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813"/>
      </w:tblGrid>
      <w:tr w:rsidR="002C614E" w:rsidRPr="009A6092" w:rsidTr="00154945">
        <w:trPr>
          <w:cantSplit/>
          <w:tblHeader/>
        </w:trPr>
        <w:tc>
          <w:tcPr>
            <w:tcW w:w="960" w:type="dxa"/>
            <w:vAlign w:val="center"/>
          </w:tcPr>
          <w:p w:rsidR="002C614E" w:rsidRPr="00323D83" w:rsidRDefault="002C614E" w:rsidP="00154945">
            <w:pPr>
              <w:pStyle w:val="Heading4"/>
              <w:jc w:val="center"/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323D83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2C614E" w:rsidRPr="0028701C" w:rsidRDefault="002C614E" w:rsidP="00154945">
            <w:pPr>
              <w:pStyle w:val="Heading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Код источников </w:t>
            </w:r>
          </w:p>
          <w:p w:rsidR="002C614E" w:rsidRPr="0028701C" w:rsidRDefault="002C614E" w:rsidP="00154945">
            <w:pPr>
              <w:pStyle w:val="Heading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финансиния</w:t>
            </w:r>
          </w:p>
          <w:p w:rsidR="002C614E" w:rsidRPr="0028701C" w:rsidRDefault="002C614E" w:rsidP="00154945">
            <w:pPr>
              <w:pStyle w:val="Heading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2C614E" w:rsidRPr="0028701C" w:rsidRDefault="002C614E" w:rsidP="00154945">
            <w:pPr>
              <w:pStyle w:val="Heading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Наименование кода источников финансирования д</w:t>
            </w:r>
            <w:r w:rsidRPr="0028701C">
              <w:rPr>
                <w:b w:val="0"/>
                <w:szCs w:val="24"/>
              </w:rPr>
              <w:t>е</w:t>
            </w:r>
            <w:r w:rsidRPr="0028701C">
              <w:rPr>
                <w:b w:val="0"/>
                <w:szCs w:val="24"/>
              </w:rPr>
              <w:t>фицита бюджета</w:t>
            </w:r>
          </w:p>
        </w:tc>
      </w:tr>
      <w:tr w:rsidR="002C614E" w:rsidRPr="00154945" w:rsidTr="00154945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2C614E" w:rsidRPr="00323D83" w:rsidRDefault="002C614E" w:rsidP="00154945">
            <w:pPr>
              <w:pStyle w:val="Heading4"/>
              <w:jc w:val="center"/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323D83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2C614E" w:rsidRPr="00154945" w:rsidRDefault="002C614E" w:rsidP="00154945">
            <w:pPr>
              <w:pStyle w:val="Heading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2C614E" w:rsidRPr="00154945" w:rsidRDefault="002C614E" w:rsidP="00154945">
            <w:pPr>
              <w:pStyle w:val="Heading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3</w:t>
            </w:r>
          </w:p>
        </w:tc>
      </w:tr>
      <w:tr w:rsidR="002C614E" w:rsidRPr="009A6092" w:rsidTr="00154945">
        <w:trPr>
          <w:cantSplit/>
        </w:trPr>
        <w:tc>
          <w:tcPr>
            <w:tcW w:w="960" w:type="dxa"/>
          </w:tcPr>
          <w:p w:rsidR="002C614E" w:rsidRPr="0028701C" w:rsidRDefault="002C614E" w:rsidP="00154945">
            <w:pPr>
              <w:rPr>
                <w:sz w:val="24"/>
                <w:szCs w:val="24"/>
              </w:rPr>
            </w:pPr>
            <w:r w:rsidRPr="0028701C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28701C" w:rsidRDefault="002C614E" w:rsidP="00154945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2C614E" w:rsidRPr="0028701C" w:rsidRDefault="002C614E" w:rsidP="00EC41CE">
            <w:pPr>
              <w:jc w:val="both"/>
              <w:rPr>
                <w:bCs/>
                <w:snapToGrid w:val="0"/>
                <w:sz w:val="24"/>
                <w:szCs w:val="24"/>
                <w:lang w:val="ru-RU"/>
              </w:rPr>
            </w:pP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Администрация    Точилинского  сельсовета Смоле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napToGrid w:val="0"/>
                <w:sz w:val="24"/>
                <w:szCs w:val="24"/>
                <w:lang w:val="ru-RU"/>
              </w:rPr>
              <w:t>ского района Алтайского края</w:t>
            </w:r>
          </w:p>
        </w:tc>
      </w:tr>
      <w:tr w:rsidR="002C614E" w:rsidRPr="009A6092" w:rsidTr="00154945">
        <w:trPr>
          <w:cantSplit/>
        </w:trPr>
        <w:tc>
          <w:tcPr>
            <w:tcW w:w="960" w:type="dxa"/>
          </w:tcPr>
          <w:p w:rsidR="002C614E" w:rsidRPr="00154945" w:rsidRDefault="002C614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2C614E" w:rsidRPr="00154945" w:rsidRDefault="002C614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154945">
              <w:rPr>
                <w:sz w:val="24"/>
                <w:szCs w:val="24"/>
                <w:lang w:val="ru-RU"/>
              </w:rPr>
              <w:t>д</w:t>
            </w:r>
            <w:r w:rsidRPr="00154945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2C614E" w:rsidRPr="009A6092" w:rsidTr="00154945">
        <w:trPr>
          <w:cantSplit/>
        </w:trPr>
        <w:tc>
          <w:tcPr>
            <w:tcW w:w="960" w:type="dxa"/>
          </w:tcPr>
          <w:p w:rsidR="002C614E" w:rsidRPr="00154945" w:rsidRDefault="002C614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2C614E" w:rsidRPr="00154945" w:rsidRDefault="002C614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2C614E" w:rsidRPr="009A6092" w:rsidTr="00154945">
        <w:trPr>
          <w:cantSplit/>
        </w:trPr>
        <w:tc>
          <w:tcPr>
            <w:tcW w:w="960" w:type="dxa"/>
          </w:tcPr>
          <w:p w:rsidR="002C614E" w:rsidRPr="00154945" w:rsidRDefault="002C614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2C614E" w:rsidRPr="00154945" w:rsidRDefault="002C614E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других бюджетов бюджетной системы Российской Федерации бюджетами посел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ний в валюте Российской Федерации</w:t>
            </w:r>
          </w:p>
        </w:tc>
      </w:tr>
      <w:tr w:rsidR="002C614E" w:rsidRPr="009A6092" w:rsidTr="00154945">
        <w:trPr>
          <w:cantSplit/>
        </w:trPr>
        <w:tc>
          <w:tcPr>
            <w:tcW w:w="960" w:type="dxa"/>
          </w:tcPr>
          <w:p w:rsidR="002C614E" w:rsidRPr="00154945" w:rsidRDefault="002C614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C614E" w:rsidRPr="00154945" w:rsidRDefault="002C614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2C614E" w:rsidRPr="00154945" w:rsidRDefault="002C614E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других бюджетов бюджетной системы Российской Федер</w:t>
            </w:r>
            <w:r w:rsidRPr="00154945">
              <w:rPr>
                <w:sz w:val="24"/>
                <w:szCs w:val="24"/>
                <w:lang w:val="ru-RU"/>
              </w:rPr>
              <w:t>а</w:t>
            </w:r>
            <w:r w:rsidRPr="00154945">
              <w:rPr>
                <w:sz w:val="24"/>
                <w:szCs w:val="24"/>
                <w:lang w:val="ru-RU"/>
              </w:rPr>
              <w:t>ции в валюте Российской Федерации</w:t>
            </w:r>
          </w:p>
        </w:tc>
      </w:tr>
    </w:tbl>
    <w:p w:rsidR="002C614E" w:rsidRPr="00EC41CE" w:rsidRDefault="002C614E">
      <w:pPr>
        <w:rPr>
          <w:lang w:val="ru-RU"/>
        </w:rPr>
      </w:pPr>
    </w:p>
    <w:p w:rsidR="002C614E" w:rsidRPr="00DD6B6F" w:rsidRDefault="002C614E">
      <w:pPr>
        <w:rPr>
          <w:lang w:val="ru-RU"/>
        </w:rPr>
      </w:pPr>
      <w:r w:rsidRPr="00DD6B6F">
        <w:rPr>
          <w:lang w:val="ru-RU"/>
        </w:rPr>
        <w:br w:type="page"/>
      </w:r>
    </w:p>
    <w:tbl>
      <w:tblPr>
        <w:tblW w:w="9828" w:type="dxa"/>
        <w:tblLook w:val="00A0"/>
      </w:tblPr>
      <w:tblGrid>
        <w:gridCol w:w="5328"/>
        <w:gridCol w:w="4500"/>
      </w:tblGrid>
      <w:tr w:rsidR="002C614E" w:rsidRPr="009A6092" w:rsidTr="00B82035">
        <w:tc>
          <w:tcPr>
            <w:tcW w:w="5328" w:type="dxa"/>
          </w:tcPr>
          <w:p w:rsidR="002C614E" w:rsidRPr="004D305F" w:rsidRDefault="002C614E" w:rsidP="00E533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2C614E" w:rsidRPr="00E53326" w:rsidRDefault="002C614E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5</w:t>
            </w:r>
          </w:p>
          <w:p w:rsidR="002C614E" w:rsidRPr="00E53326" w:rsidRDefault="002C614E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Pr="00494781">
              <w:rPr>
                <w:sz w:val="28"/>
                <w:szCs w:val="28"/>
                <w:lang w:val="ru-RU"/>
              </w:rPr>
              <w:t>Точилинск</w:t>
            </w:r>
            <w:r>
              <w:rPr>
                <w:sz w:val="28"/>
                <w:szCs w:val="28"/>
                <w:lang w:val="ru-RU"/>
              </w:rPr>
              <w:t xml:space="preserve">ого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Pr="00494781">
              <w:rPr>
                <w:sz w:val="28"/>
                <w:szCs w:val="28"/>
                <w:lang w:val="ru-RU"/>
              </w:rPr>
              <w:t>Точилинский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Смоленского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2C614E" w:rsidRPr="00E53326" w:rsidRDefault="002C614E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2C614E" w:rsidRDefault="002C614E" w:rsidP="00D05626">
      <w:pPr>
        <w:pStyle w:val="a"/>
        <w:jc w:val="both"/>
        <w:rPr>
          <w:sz w:val="28"/>
          <w:szCs w:val="28"/>
        </w:rPr>
      </w:pPr>
    </w:p>
    <w:p w:rsidR="002C614E" w:rsidRDefault="002C614E" w:rsidP="00311EEE">
      <w:pPr>
        <w:pStyle w:val="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D7DA6">
        <w:rPr>
          <w:sz w:val="28"/>
          <w:szCs w:val="28"/>
        </w:rPr>
        <w:t>аспределение бюджетных ассигнований по разделам и подразделам классификации расходов бюджет</w:t>
      </w:r>
      <w:r>
        <w:rPr>
          <w:sz w:val="28"/>
          <w:szCs w:val="28"/>
        </w:rPr>
        <w:t>а поселения</w:t>
      </w:r>
      <w:r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2019</w:t>
      </w:r>
      <w:r w:rsidRPr="00E11FC8">
        <w:rPr>
          <w:sz w:val="28"/>
          <w:szCs w:val="28"/>
        </w:rPr>
        <w:t xml:space="preserve"> год</w:t>
      </w:r>
    </w:p>
    <w:p w:rsidR="002C614E" w:rsidRPr="007A56FE" w:rsidRDefault="002C614E" w:rsidP="007A56FE">
      <w:pPr>
        <w:pStyle w:val="a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тыс.рублей</w:t>
      </w:r>
    </w:p>
    <w:tbl>
      <w:tblPr>
        <w:tblW w:w="9660" w:type="dxa"/>
        <w:tblInd w:w="93" w:type="dxa"/>
        <w:tblLook w:val="00A0"/>
      </w:tblPr>
      <w:tblGrid>
        <w:gridCol w:w="5440"/>
        <w:gridCol w:w="1020"/>
        <w:gridCol w:w="1020"/>
        <w:gridCol w:w="2180"/>
      </w:tblGrid>
      <w:tr w:rsidR="002C614E" w:rsidRPr="00311EEE" w:rsidTr="00311EEE">
        <w:trPr>
          <w:trHeight w:val="792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1 025,90</w:t>
            </w:r>
          </w:p>
        </w:tc>
      </w:tr>
      <w:tr w:rsidR="002C614E" w:rsidRPr="00311EEE" w:rsidTr="00311EEE">
        <w:trPr>
          <w:trHeight w:val="129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и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тельных) органов государственной власти и пре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ставительных органов муниципальных образов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311EEE" w:rsidTr="00311EEE">
        <w:trPr>
          <w:trHeight w:val="63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о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689,66</w:t>
            </w:r>
          </w:p>
        </w:tc>
      </w:tr>
      <w:tr w:rsidR="002C614E" w:rsidRPr="00311EEE" w:rsidTr="00311EEE">
        <w:trPr>
          <w:trHeight w:val="94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зования)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331,10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311EEE" w:rsidTr="00311EEE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614E" w:rsidRPr="00311EEE" w:rsidRDefault="002C614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311EEE" w:rsidTr="00311EEE">
        <w:trPr>
          <w:trHeight w:val="315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614E" w:rsidRPr="00311EEE" w:rsidRDefault="002C614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Всего расходов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14E" w:rsidRPr="00311EEE" w:rsidRDefault="002C614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614E" w:rsidRPr="00311EEE" w:rsidRDefault="002C614E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1 529,64</w:t>
            </w:r>
          </w:p>
        </w:tc>
      </w:tr>
    </w:tbl>
    <w:p w:rsidR="002C614E" w:rsidRPr="00770755" w:rsidRDefault="002C614E" w:rsidP="00D75F53">
      <w:pPr>
        <w:pStyle w:val="a"/>
        <w:ind w:firstLine="851"/>
        <w:jc w:val="both"/>
        <w:rPr>
          <w:sz w:val="28"/>
          <w:szCs w:val="28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tbl>
      <w:tblPr>
        <w:tblW w:w="9828" w:type="dxa"/>
        <w:tblLook w:val="00A0"/>
      </w:tblPr>
      <w:tblGrid>
        <w:gridCol w:w="5328"/>
        <w:gridCol w:w="4500"/>
      </w:tblGrid>
      <w:tr w:rsidR="002C614E" w:rsidRPr="009A6092" w:rsidTr="00D05626">
        <w:tc>
          <w:tcPr>
            <w:tcW w:w="5328" w:type="dxa"/>
          </w:tcPr>
          <w:p w:rsidR="002C614E" w:rsidRPr="004D305F" w:rsidRDefault="002C614E" w:rsidP="00D056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2C614E" w:rsidRPr="00E53326" w:rsidRDefault="002C614E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6</w:t>
            </w:r>
          </w:p>
          <w:p w:rsidR="002C614E" w:rsidRPr="00E53326" w:rsidRDefault="002C614E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Pr="00494781">
              <w:rPr>
                <w:sz w:val="28"/>
                <w:szCs w:val="28"/>
                <w:lang w:val="ru-RU"/>
              </w:rPr>
              <w:t>Точилинск</w:t>
            </w:r>
            <w:r>
              <w:rPr>
                <w:sz w:val="28"/>
                <w:szCs w:val="28"/>
                <w:lang w:val="ru-RU"/>
              </w:rPr>
              <w:t xml:space="preserve">ого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Pr="00494781">
              <w:rPr>
                <w:sz w:val="28"/>
                <w:szCs w:val="28"/>
                <w:lang w:val="ru-RU"/>
              </w:rPr>
              <w:t>Точилинский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Смоленского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2C614E" w:rsidRPr="00E53326" w:rsidRDefault="002C614E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2C614E" w:rsidRDefault="002C614E">
      <w:pPr>
        <w:rPr>
          <w:sz w:val="28"/>
          <w:szCs w:val="28"/>
          <w:lang w:val="ru-RU"/>
        </w:rPr>
      </w:pPr>
    </w:p>
    <w:p w:rsidR="002C614E" w:rsidRDefault="002C614E" w:rsidP="00F923A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Распределение бюджетных ассигнований в ведомственной структуре </w:t>
      </w:r>
    </w:p>
    <w:p w:rsidR="002C614E" w:rsidRDefault="002C614E" w:rsidP="00F923A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расходов бюджета поселений на 2019 год</w:t>
      </w:r>
    </w:p>
    <w:p w:rsidR="002C614E" w:rsidRPr="00D05626" w:rsidRDefault="002C614E" w:rsidP="00D05626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тыс. рублей</w:t>
      </w:r>
    </w:p>
    <w:tbl>
      <w:tblPr>
        <w:tblW w:w="9660" w:type="dxa"/>
        <w:tblInd w:w="93" w:type="dxa"/>
        <w:tblLook w:val="00A0"/>
      </w:tblPr>
      <w:tblGrid>
        <w:gridCol w:w="4360"/>
        <w:gridCol w:w="620"/>
        <w:gridCol w:w="620"/>
        <w:gridCol w:w="620"/>
        <w:gridCol w:w="1660"/>
        <w:gridCol w:w="620"/>
        <w:gridCol w:w="1160"/>
      </w:tblGrid>
      <w:tr w:rsidR="002C614E" w:rsidRPr="00F923A4" w:rsidTr="00F923A4">
        <w:trPr>
          <w:trHeight w:val="20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1 529,64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1 025,90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венной власти и представительных 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ганов муниципальных образований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сийской Федерации, высших исполн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тельных органов государственной 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сти субъектов Российской Федерации, местных администраций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1 020,76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1 020,76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689,66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689,66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(муниципальными) органами, казенными учреждениями, органами управления государственн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внебюджетными фондами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269,80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387,20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жей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32,66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нительно-распорядительного органа муниципального образования)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331,10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(муниципальными) органами, казенными учреждениями, органами управления государственн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внебюджетными фондами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331,10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ции и органов местного самоуправл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Резервный фонд администрации (н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предвиденные расходы)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A95785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Резервные средства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A95785" w:rsidRDefault="002C614E" w:rsidP="00F923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комиссий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готовка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(муниципальными) органами, казенными учреждениями, органами управления государственн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внебюджетными фондами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100,28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27,72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ву городских округов и поселений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40,00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жей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32,50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ч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реждений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ч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реждений в сфере культуры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173,28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жей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39,76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ния, физической культуры и спорта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ния, спорта и физической культуры, 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ризма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</w:tbl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p w:rsidR="002C614E" w:rsidRDefault="002C614E">
      <w:pPr>
        <w:rPr>
          <w:sz w:val="28"/>
          <w:szCs w:val="28"/>
          <w:lang w:val="ru-RU"/>
        </w:rPr>
      </w:pPr>
    </w:p>
    <w:tbl>
      <w:tblPr>
        <w:tblW w:w="9828" w:type="dxa"/>
        <w:tblLook w:val="00A0"/>
      </w:tblPr>
      <w:tblGrid>
        <w:gridCol w:w="5328"/>
        <w:gridCol w:w="4500"/>
      </w:tblGrid>
      <w:tr w:rsidR="002C614E" w:rsidRPr="009A6092" w:rsidTr="00F923A4">
        <w:tc>
          <w:tcPr>
            <w:tcW w:w="5328" w:type="dxa"/>
          </w:tcPr>
          <w:p w:rsidR="002C614E" w:rsidRPr="004D305F" w:rsidRDefault="002C614E" w:rsidP="00F923A4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2C614E" w:rsidRPr="00E53326" w:rsidRDefault="002C614E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7</w:t>
            </w:r>
          </w:p>
          <w:p w:rsidR="002C614E" w:rsidRDefault="002C614E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Pr="00494781">
              <w:rPr>
                <w:sz w:val="28"/>
                <w:szCs w:val="28"/>
                <w:lang w:val="ru-RU"/>
              </w:rPr>
              <w:t>Точилинск</w:t>
            </w:r>
            <w:r>
              <w:rPr>
                <w:sz w:val="28"/>
                <w:szCs w:val="28"/>
                <w:lang w:val="ru-RU"/>
              </w:rPr>
              <w:t xml:space="preserve">ого </w:t>
            </w:r>
            <w:r w:rsidRPr="00E53326">
              <w:rPr>
                <w:sz w:val="28"/>
                <w:szCs w:val="28"/>
                <w:lang w:val="ru-RU"/>
              </w:rPr>
              <w:t>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Pr="00494781">
              <w:rPr>
                <w:sz w:val="28"/>
                <w:szCs w:val="28"/>
                <w:lang w:val="ru-RU"/>
              </w:rPr>
              <w:t>Точилинский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Смоленского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2C614E" w:rsidRPr="00E53326" w:rsidRDefault="002C614E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2C614E" w:rsidRDefault="002C614E" w:rsidP="00F923A4">
      <w:pPr>
        <w:pStyle w:val="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D7DA6">
        <w:rPr>
          <w:sz w:val="28"/>
          <w:szCs w:val="28"/>
        </w:rPr>
        <w:t>аспределение бюджетных ассигнований по разделам, подразделам, целевым статьям (муниципальным программам и непрограммным направл</w:t>
      </w:r>
      <w:r w:rsidRPr="000D7DA6">
        <w:rPr>
          <w:sz w:val="28"/>
          <w:szCs w:val="28"/>
        </w:rPr>
        <w:t>е</w:t>
      </w:r>
      <w:r w:rsidRPr="000D7DA6">
        <w:rPr>
          <w:sz w:val="28"/>
          <w:szCs w:val="28"/>
        </w:rPr>
        <w:t>ниям деятельности), группам (группам и подгруппам) видов расходов кла</w:t>
      </w:r>
      <w:r w:rsidRPr="000D7DA6">
        <w:rPr>
          <w:sz w:val="28"/>
          <w:szCs w:val="28"/>
        </w:rPr>
        <w:t>с</w:t>
      </w:r>
      <w:r w:rsidRPr="000D7DA6">
        <w:rPr>
          <w:sz w:val="28"/>
          <w:szCs w:val="28"/>
        </w:rPr>
        <w:t>сификации расходов бюджета</w:t>
      </w:r>
      <w:r>
        <w:rPr>
          <w:sz w:val="28"/>
          <w:szCs w:val="28"/>
        </w:rPr>
        <w:t xml:space="preserve"> поселения на 2019</w:t>
      </w:r>
      <w:r w:rsidRPr="00E11FC8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2C614E" w:rsidRDefault="002C614E" w:rsidP="00F923A4">
      <w:pPr>
        <w:pStyle w:val="a"/>
        <w:ind w:firstLine="851"/>
        <w:jc w:val="center"/>
        <w:rPr>
          <w:sz w:val="28"/>
          <w:szCs w:val="28"/>
        </w:rPr>
      </w:pPr>
    </w:p>
    <w:p w:rsidR="002C614E" w:rsidRPr="00F923A4" w:rsidRDefault="002C614E" w:rsidP="00F923A4">
      <w:pPr>
        <w:pStyle w:val="a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F923A4">
        <w:rPr>
          <w:sz w:val="24"/>
          <w:szCs w:val="24"/>
        </w:rPr>
        <w:t>ыс. рублей</w:t>
      </w:r>
    </w:p>
    <w:tbl>
      <w:tblPr>
        <w:tblW w:w="9513" w:type="dxa"/>
        <w:tblInd w:w="93" w:type="dxa"/>
        <w:tblLook w:val="00A0"/>
      </w:tblPr>
      <w:tblGrid>
        <w:gridCol w:w="4977"/>
        <w:gridCol w:w="567"/>
        <w:gridCol w:w="567"/>
        <w:gridCol w:w="1692"/>
        <w:gridCol w:w="576"/>
        <w:gridCol w:w="1134"/>
      </w:tblGrid>
      <w:tr w:rsidR="002C614E" w:rsidRPr="00F923A4" w:rsidTr="00F923A4">
        <w:trPr>
          <w:trHeight w:val="20"/>
        </w:trPr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1 529,64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1 025,90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ставительных) органов государственной 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сти и представительных органов муниц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й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ской Федерации, высших исполнительных органов государственной власти субъектов Российской Федерации, местных админис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1 020,76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1 020,76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689,66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689,66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269,80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387,20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32,66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но-распорядительного органа муниципальн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331,10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331,10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сти субъектов Российской Федерации и орг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Резервный фонд администрации (непредв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денные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AD0042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 xml:space="preserve">Резервные </w:t>
            </w:r>
            <w:r>
              <w:rPr>
                <w:color w:val="000000"/>
                <w:sz w:val="24"/>
                <w:szCs w:val="24"/>
                <w:lang w:val="ru-RU"/>
              </w:rPr>
              <w:t>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AD0042" w:rsidRDefault="002C614E" w:rsidP="00F923A4">
            <w:pPr>
              <w:jc w:val="center"/>
              <w:rPr>
                <w:color w:val="000000"/>
                <w:sz w:val="24"/>
                <w:szCs w:val="24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3,14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100,28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27,72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благоустройству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72,50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40,00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32,50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213,04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173,28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39,76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здравоохранения, ф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  <w:tr w:rsidR="002C614E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4E" w:rsidRPr="00F923A4" w:rsidRDefault="002C614E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C614E" w:rsidRPr="00F923A4" w:rsidRDefault="002C614E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2C614E" w:rsidRPr="00F923A4" w:rsidRDefault="002C614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</w:tbl>
    <w:p w:rsidR="002C614E" w:rsidRPr="00D05626" w:rsidRDefault="002C614E" w:rsidP="00F923A4">
      <w:pPr>
        <w:jc w:val="center"/>
        <w:rPr>
          <w:lang w:val="ru-RU"/>
        </w:rPr>
      </w:pPr>
    </w:p>
    <w:tbl>
      <w:tblPr>
        <w:tblW w:w="0" w:type="auto"/>
        <w:jc w:val="right"/>
        <w:tblLook w:val="00A0"/>
      </w:tblPr>
      <w:tblGrid>
        <w:gridCol w:w="5148"/>
        <w:gridCol w:w="4423"/>
      </w:tblGrid>
      <w:tr w:rsidR="002C614E" w:rsidRPr="009A6092" w:rsidTr="00BA342C">
        <w:trPr>
          <w:jc w:val="right"/>
        </w:trPr>
        <w:tc>
          <w:tcPr>
            <w:tcW w:w="5148" w:type="dxa"/>
          </w:tcPr>
          <w:p w:rsidR="002C614E" w:rsidRPr="00D05626" w:rsidRDefault="002C614E" w:rsidP="00BA342C">
            <w:pPr>
              <w:rPr>
                <w:sz w:val="28"/>
                <w:szCs w:val="28"/>
                <w:lang w:val="ru-RU"/>
              </w:rPr>
            </w:pPr>
            <w:r w:rsidRPr="00D05626">
              <w:rPr>
                <w:lang w:val="ru-RU"/>
              </w:rPr>
              <w:br w:type="page"/>
            </w:r>
            <w:r w:rsidRPr="00D05626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Pr="00FA037D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2C614E" w:rsidRPr="00E53326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8</w:t>
            </w:r>
          </w:p>
          <w:p w:rsidR="002C614E" w:rsidRPr="00E53326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>
              <w:rPr>
                <w:sz w:val="28"/>
                <w:szCs w:val="28"/>
                <w:lang w:val="ru-RU"/>
              </w:rPr>
              <w:t>Точилинского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>
              <w:rPr>
                <w:sz w:val="28"/>
                <w:szCs w:val="28"/>
                <w:lang w:val="ru-RU"/>
              </w:rPr>
              <w:t>Точилинский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Смоленского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2C614E" w:rsidRPr="00E53326" w:rsidRDefault="002C614E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2C614E" w:rsidRPr="009A6092" w:rsidTr="00BA342C">
        <w:trPr>
          <w:jc w:val="right"/>
        </w:trPr>
        <w:tc>
          <w:tcPr>
            <w:tcW w:w="5148" w:type="dxa"/>
          </w:tcPr>
          <w:p w:rsidR="002C614E" w:rsidRPr="003A6D12" w:rsidRDefault="002C614E" w:rsidP="00BA342C">
            <w:pPr>
              <w:rPr>
                <w:lang w:val="ru-RU"/>
              </w:rPr>
            </w:pPr>
            <w:r w:rsidRPr="00F923A4">
              <w:rPr>
                <w:sz w:val="28"/>
                <w:szCs w:val="28"/>
                <w:lang w:val="ru-RU"/>
              </w:rPr>
              <w:br w:type="page"/>
            </w:r>
            <w:r w:rsidRPr="00F923A4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2C614E" w:rsidRPr="00AB7EC2" w:rsidRDefault="002C614E" w:rsidP="00BA342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C614E" w:rsidRPr="00665078" w:rsidRDefault="002C614E" w:rsidP="00B3587D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>Программа муниципальных внутренних заимствований</w:t>
      </w:r>
    </w:p>
    <w:p w:rsidR="002C614E" w:rsidRPr="00665078" w:rsidRDefault="002C614E" w:rsidP="00B3587D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>Точилинского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</w:p>
    <w:p w:rsidR="002C614E" w:rsidRPr="00A55A80" w:rsidRDefault="002C614E" w:rsidP="00B3587D">
      <w:pPr>
        <w:jc w:val="center"/>
        <w:rPr>
          <w:b/>
          <w:sz w:val="28"/>
          <w:szCs w:val="28"/>
          <w:lang w:val="ru-RU"/>
        </w:rPr>
      </w:pPr>
    </w:p>
    <w:p w:rsidR="002C614E" w:rsidRPr="007C68A3" w:rsidRDefault="002C614E" w:rsidP="00B3587D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Pr="007C68A3">
        <w:rPr>
          <w:sz w:val="22"/>
          <w:szCs w:val="22"/>
        </w:rPr>
        <w:t>ыс. рублей</w:t>
      </w:r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6989"/>
        <w:gridCol w:w="1670"/>
      </w:tblGrid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№</w:t>
            </w:r>
          </w:p>
          <w:p w:rsidR="002C614E" w:rsidRPr="00D1030E" w:rsidRDefault="002C614E" w:rsidP="00B3587D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>заимствований</w:t>
            </w:r>
          </w:p>
        </w:tc>
        <w:tc>
          <w:tcPr>
            <w:tcW w:w="890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 xml:space="preserve">Сумма 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  <w:lang w:val="ru-RU"/>
              </w:rPr>
            </w:pPr>
            <w:r w:rsidRPr="00D1030E">
              <w:rPr>
                <w:sz w:val="24"/>
                <w:szCs w:val="24"/>
                <w:lang w:val="ru-RU"/>
              </w:rPr>
              <w:t>Объем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муниципальных внутренних заимствований </w:t>
            </w:r>
            <w:r>
              <w:rPr>
                <w:sz w:val="24"/>
                <w:szCs w:val="24"/>
                <w:lang w:val="ru-RU"/>
              </w:rPr>
              <w:t>Админис</w:t>
            </w:r>
            <w:r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>рации Точилинского сельсовета</w:t>
            </w:r>
            <w:r w:rsidRPr="00D1030E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1.1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30E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>государственным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>ценным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 xml:space="preserve">бумагам 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1.2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кредитным соглашениям и договорам с кредитными орг</w:t>
            </w:r>
            <w:r w:rsidRPr="00D1030E">
              <w:rPr>
                <w:sz w:val="24"/>
                <w:szCs w:val="24"/>
                <w:lang w:val="ru-RU"/>
              </w:rPr>
              <w:t>а</w:t>
            </w:r>
            <w:r w:rsidRPr="00D1030E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1.3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бюджета 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D1030E">
              <w:rPr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долга </w:t>
            </w:r>
            <w:r>
              <w:rPr>
                <w:sz w:val="24"/>
                <w:szCs w:val="24"/>
                <w:lang w:val="ru-RU"/>
              </w:rPr>
              <w:t>Администрации Точилинского сельсов</w:t>
            </w:r>
            <w:r>
              <w:rPr>
                <w:sz w:val="24"/>
                <w:szCs w:val="24"/>
                <w:lang w:val="ru-RU"/>
              </w:rPr>
              <w:t>е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D1030E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2.1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30E">
              <w:rPr>
                <w:sz w:val="24"/>
                <w:szCs w:val="24"/>
              </w:rPr>
              <w:t xml:space="preserve"> по государственным ценным бумагам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2.2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кредитным соглашениям и договорам с кредитными орг</w:t>
            </w:r>
            <w:r w:rsidRPr="00D1030E">
              <w:rPr>
                <w:sz w:val="24"/>
                <w:szCs w:val="24"/>
                <w:lang w:val="ru-RU"/>
              </w:rPr>
              <w:t>а</w:t>
            </w:r>
            <w:r w:rsidRPr="00D1030E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2.3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обязательствам </w:t>
            </w:r>
            <w:r>
              <w:rPr>
                <w:sz w:val="24"/>
                <w:szCs w:val="24"/>
                <w:lang w:val="ru-RU"/>
              </w:rPr>
              <w:t>Администрации Точилинского сельсовета</w:t>
            </w:r>
            <w:r w:rsidRPr="00D1030E">
              <w:rPr>
                <w:sz w:val="24"/>
                <w:szCs w:val="24"/>
                <w:lang w:val="ru-RU"/>
              </w:rPr>
              <w:t xml:space="preserve"> перед комитетом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>администрации Алтайского края по финансам налоговой и кредитной политике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2C614E" w:rsidRPr="00D1030E" w:rsidTr="00B3587D">
        <w:trPr>
          <w:jc w:val="center"/>
        </w:trPr>
        <w:tc>
          <w:tcPr>
            <w:tcW w:w="38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2.4</w:t>
            </w:r>
          </w:p>
        </w:tc>
        <w:tc>
          <w:tcPr>
            <w:tcW w:w="3725" w:type="pct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бюджета </w:t>
            </w:r>
          </w:p>
        </w:tc>
        <w:tc>
          <w:tcPr>
            <w:tcW w:w="890" w:type="pct"/>
            <w:vAlign w:val="center"/>
          </w:tcPr>
          <w:p w:rsidR="002C614E" w:rsidRPr="00D1030E" w:rsidRDefault="002C614E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</w:tbl>
    <w:p w:rsidR="002C614E" w:rsidRPr="00D84F79" w:rsidRDefault="002C614E" w:rsidP="00B3587D">
      <w:pPr>
        <w:ind w:left="1069" w:right="99"/>
        <w:jc w:val="both"/>
        <w:rPr>
          <w:sz w:val="28"/>
          <w:szCs w:val="28"/>
        </w:rPr>
      </w:pPr>
    </w:p>
    <w:p w:rsidR="002C614E" w:rsidRPr="00D1030E" w:rsidRDefault="002C614E" w:rsidP="00B3587D">
      <w:pPr>
        <w:widowControl w:val="0"/>
        <w:ind w:right="99" w:firstLine="851"/>
        <w:jc w:val="both"/>
        <w:rPr>
          <w:sz w:val="28"/>
          <w:szCs w:val="28"/>
          <w:lang w:val="ru-RU"/>
        </w:rPr>
      </w:pPr>
      <w:r w:rsidRPr="00D1030E">
        <w:rPr>
          <w:sz w:val="28"/>
          <w:szCs w:val="28"/>
          <w:lang w:val="ru-RU"/>
        </w:rPr>
        <w:t xml:space="preserve">Осуществление муниципальных заимствований </w:t>
      </w:r>
      <w:r w:rsidRPr="00CB0CD6"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>Т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чилинского</w:t>
      </w:r>
      <w:r w:rsidRPr="00CB0CD6">
        <w:rPr>
          <w:sz w:val="28"/>
          <w:szCs w:val="28"/>
          <w:lang w:val="ru-RU"/>
        </w:rPr>
        <w:t xml:space="preserve"> сельсовета </w:t>
      </w:r>
      <w:r w:rsidRPr="00D1030E">
        <w:rPr>
          <w:sz w:val="28"/>
          <w:szCs w:val="28"/>
          <w:lang w:val="ru-RU"/>
        </w:rPr>
        <w:t xml:space="preserve">планируется производить с учетом соблюдения верхнего предела муниципального внутреннего долга </w:t>
      </w:r>
      <w:r w:rsidRPr="00CB0CD6"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>Точ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линского </w:t>
      </w:r>
      <w:r w:rsidRPr="00CB0CD6">
        <w:rPr>
          <w:sz w:val="28"/>
          <w:szCs w:val="28"/>
          <w:lang w:val="ru-RU"/>
        </w:rPr>
        <w:t>сельсовета</w:t>
      </w:r>
      <w:r>
        <w:rPr>
          <w:sz w:val="28"/>
          <w:szCs w:val="28"/>
          <w:lang w:val="ru-RU"/>
        </w:rPr>
        <w:t xml:space="preserve"> по состоянию на 1 января 2020</w:t>
      </w:r>
      <w:r w:rsidRPr="00D1030E">
        <w:rPr>
          <w:sz w:val="28"/>
          <w:szCs w:val="28"/>
          <w:lang w:val="ru-RU"/>
        </w:rPr>
        <w:t xml:space="preserve"> года в сумме</w:t>
      </w:r>
      <w:r w:rsidRPr="00D1030E">
        <w:rPr>
          <w:color w:val="FF0000"/>
          <w:sz w:val="28"/>
          <w:szCs w:val="28"/>
          <w:lang w:val="ru-RU"/>
        </w:rPr>
        <w:t xml:space="preserve"> </w:t>
      </w:r>
      <w:r w:rsidRPr="00B3587D">
        <w:rPr>
          <w:sz w:val="28"/>
          <w:szCs w:val="28"/>
          <w:lang w:val="ru-RU"/>
        </w:rPr>
        <w:t>200</w:t>
      </w:r>
      <w:r w:rsidRPr="00D1030E">
        <w:rPr>
          <w:sz w:val="28"/>
          <w:szCs w:val="28"/>
          <w:lang w:val="ru-RU"/>
        </w:rPr>
        <w:t xml:space="preserve"> тыс. рублей</w:t>
      </w:r>
    </w:p>
    <w:p w:rsidR="002C614E" w:rsidRDefault="002C614E" w:rsidP="00B3587D">
      <w:pPr>
        <w:ind w:right="99" w:firstLine="851"/>
        <w:jc w:val="both"/>
        <w:rPr>
          <w:sz w:val="28"/>
          <w:szCs w:val="28"/>
          <w:lang w:val="ru-RU"/>
        </w:rPr>
      </w:pPr>
      <w:r w:rsidRPr="00D1030E">
        <w:rPr>
          <w:sz w:val="28"/>
          <w:szCs w:val="28"/>
          <w:lang w:val="ru-RU"/>
        </w:rPr>
        <w:t>Предельные объемы расходов на обслуживание муниципального долга в 201</w:t>
      </w:r>
      <w:r>
        <w:rPr>
          <w:sz w:val="28"/>
          <w:szCs w:val="28"/>
          <w:lang w:val="ru-RU"/>
        </w:rPr>
        <w:t>9</w:t>
      </w:r>
      <w:r w:rsidRPr="00D1030E">
        <w:rPr>
          <w:sz w:val="28"/>
          <w:szCs w:val="28"/>
          <w:lang w:val="ru-RU"/>
        </w:rPr>
        <w:t xml:space="preserve"> году не должен превышать </w:t>
      </w:r>
      <w:r>
        <w:rPr>
          <w:sz w:val="28"/>
          <w:szCs w:val="28"/>
          <w:lang w:val="ru-RU"/>
        </w:rPr>
        <w:t>200,00</w:t>
      </w:r>
      <w:r w:rsidRPr="00D1030E">
        <w:rPr>
          <w:sz w:val="28"/>
          <w:szCs w:val="28"/>
          <w:lang w:val="ru-RU"/>
        </w:rPr>
        <w:t xml:space="preserve"> тыс. рублей.</w:t>
      </w:r>
    </w:p>
    <w:p w:rsidR="002C614E" w:rsidRDefault="002C614E" w:rsidP="00B3587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2C614E" w:rsidRPr="00B3587D" w:rsidRDefault="002C614E">
      <w:pPr>
        <w:rPr>
          <w:lang w:val="ru-RU"/>
        </w:rPr>
      </w:pPr>
    </w:p>
    <w:tbl>
      <w:tblPr>
        <w:tblW w:w="0" w:type="auto"/>
        <w:jc w:val="right"/>
        <w:tblLook w:val="00A0"/>
      </w:tblPr>
      <w:tblGrid>
        <w:gridCol w:w="5148"/>
        <w:gridCol w:w="4423"/>
      </w:tblGrid>
      <w:tr w:rsidR="002C614E" w:rsidRPr="009A6092" w:rsidTr="00665078">
        <w:trPr>
          <w:jc w:val="right"/>
        </w:trPr>
        <w:tc>
          <w:tcPr>
            <w:tcW w:w="5148" w:type="dxa"/>
          </w:tcPr>
          <w:p w:rsidR="002C614E" w:rsidRPr="00BA342C" w:rsidRDefault="002C614E" w:rsidP="00665078">
            <w:pPr>
              <w:rPr>
                <w:sz w:val="28"/>
                <w:szCs w:val="28"/>
                <w:lang w:val="ru-RU"/>
              </w:rPr>
            </w:pPr>
            <w:r w:rsidRPr="00BA342C">
              <w:rPr>
                <w:lang w:val="ru-RU"/>
              </w:rPr>
              <w:br w:type="page"/>
            </w:r>
            <w:r w:rsidRPr="00BA342C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2C614E" w:rsidRPr="00E53326" w:rsidRDefault="002C614E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9</w:t>
            </w:r>
          </w:p>
          <w:p w:rsidR="002C614E" w:rsidRPr="00E53326" w:rsidRDefault="002C614E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>
              <w:rPr>
                <w:sz w:val="28"/>
                <w:szCs w:val="28"/>
                <w:lang w:val="ru-RU"/>
              </w:rPr>
              <w:t>Точилинского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>
              <w:rPr>
                <w:sz w:val="28"/>
                <w:szCs w:val="28"/>
                <w:lang w:val="ru-RU"/>
              </w:rPr>
              <w:t>Точилинский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Смоленского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2C614E" w:rsidRPr="00E53326" w:rsidRDefault="002C614E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2C614E" w:rsidRPr="009A6092" w:rsidTr="00665078">
        <w:trPr>
          <w:jc w:val="right"/>
        </w:trPr>
        <w:tc>
          <w:tcPr>
            <w:tcW w:w="5148" w:type="dxa"/>
          </w:tcPr>
          <w:p w:rsidR="002C614E" w:rsidRPr="003A6D12" w:rsidRDefault="002C614E" w:rsidP="00665078">
            <w:pPr>
              <w:rPr>
                <w:lang w:val="ru-RU"/>
              </w:rPr>
            </w:pPr>
            <w:r w:rsidRPr="00012279">
              <w:rPr>
                <w:sz w:val="28"/>
                <w:szCs w:val="28"/>
                <w:lang w:val="ru-RU"/>
              </w:rPr>
              <w:br w:type="page"/>
            </w:r>
            <w:r w:rsidRPr="00012279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2C614E" w:rsidRPr="00AB7EC2" w:rsidRDefault="002C614E" w:rsidP="0066507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C614E" w:rsidRDefault="002C614E" w:rsidP="00665078">
      <w:pPr>
        <w:jc w:val="center"/>
        <w:rPr>
          <w:lang w:val="ru-RU"/>
        </w:rPr>
      </w:pPr>
    </w:p>
    <w:p w:rsidR="002C614E" w:rsidRPr="00665078" w:rsidRDefault="002C614E" w:rsidP="00665078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Программа муниципальных </w:t>
      </w:r>
      <w:r>
        <w:rPr>
          <w:sz w:val="28"/>
          <w:szCs w:val="28"/>
          <w:lang w:val="ru-RU"/>
        </w:rPr>
        <w:t>гарантий</w:t>
      </w:r>
    </w:p>
    <w:p w:rsidR="002C614E" w:rsidRPr="00665078" w:rsidRDefault="002C614E" w:rsidP="00665078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Администрации </w:t>
      </w:r>
      <w:r>
        <w:rPr>
          <w:sz w:val="28"/>
          <w:szCs w:val="28"/>
          <w:lang w:val="ru-RU"/>
        </w:rPr>
        <w:t>Точилинского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</w:p>
    <w:p w:rsidR="002C614E" w:rsidRPr="00A55A80" w:rsidRDefault="002C614E" w:rsidP="00665078">
      <w:pPr>
        <w:jc w:val="center"/>
        <w:rPr>
          <w:b/>
          <w:sz w:val="28"/>
          <w:szCs w:val="28"/>
          <w:lang w:val="ru-RU"/>
        </w:rPr>
      </w:pPr>
    </w:p>
    <w:p w:rsidR="002C614E" w:rsidRPr="007C68A3" w:rsidRDefault="002C614E" w:rsidP="00D1030E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Pr="007C68A3">
        <w:rPr>
          <w:sz w:val="22"/>
          <w:szCs w:val="22"/>
        </w:rPr>
        <w:t>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03"/>
        <w:gridCol w:w="1843"/>
        <w:gridCol w:w="1275"/>
        <w:gridCol w:w="1560"/>
        <w:gridCol w:w="2268"/>
      </w:tblGrid>
      <w:tr w:rsidR="002C614E" w:rsidRPr="009A6092" w:rsidTr="008D7C67">
        <w:trPr>
          <w:trHeight w:val="1741"/>
        </w:trPr>
        <w:tc>
          <w:tcPr>
            <w:tcW w:w="540" w:type="dxa"/>
            <w:vAlign w:val="center"/>
          </w:tcPr>
          <w:p w:rsidR="002C614E" w:rsidRDefault="002C614E" w:rsidP="008D7C67">
            <w:pPr>
              <w:jc w:val="center"/>
            </w:pPr>
            <w:r w:rsidRPr="004207B5">
              <w:t>№</w:t>
            </w:r>
          </w:p>
          <w:p w:rsidR="002C614E" w:rsidRPr="004207B5" w:rsidRDefault="002C614E" w:rsidP="008D7C67">
            <w:pPr>
              <w:jc w:val="center"/>
            </w:pPr>
            <w:r>
              <w:t>п/п</w:t>
            </w:r>
          </w:p>
        </w:tc>
        <w:tc>
          <w:tcPr>
            <w:tcW w:w="2403" w:type="dxa"/>
            <w:vAlign w:val="center"/>
          </w:tcPr>
          <w:p w:rsidR="002C614E" w:rsidRDefault="002C614E" w:rsidP="008D7C67">
            <w:pPr>
              <w:jc w:val="center"/>
            </w:pPr>
          </w:p>
          <w:p w:rsidR="002C614E" w:rsidRDefault="002C614E" w:rsidP="008D7C67">
            <w:pPr>
              <w:jc w:val="center"/>
            </w:pPr>
            <w:r w:rsidRPr="004207B5">
              <w:t>Цель</w:t>
            </w:r>
          </w:p>
          <w:p w:rsidR="002C614E" w:rsidRPr="004207B5" w:rsidRDefault="002C614E" w:rsidP="008D7C67">
            <w:pPr>
              <w:jc w:val="center"/>
            </w:pPr>
            <w:r w:rsidRPr="004207B5">
              <w:t>гарантирования</w:t>
            </w:r>
          </w:p>
        </w:tc>
        <w:tc>
          <w:tcPr>
            <w:tcW w:w="1843" w:type="dxa"/>
            <w:vAlign w:val="center"/>
          </w:tcPr>
          <w:p w:rsidR="002C614E" w:rsidRDefault="002C614E" w:rsidP="008D7C67">
            <w:pPr>
              <w:jc w:val="center"/>
            </w:pPr>
          </w:p>
          <w:p w:rsidR="002C614E" w:rsidRPr="004207B5" w:rsidRDefault="002C614E" w:rsidP="008D7C67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1275" w:type="dxa"/>
            <w:vAlign w:val="center"/>
          </w:tcPr>
          <w:p w:rsidR="002C614E" w:rsidRDefault="002C614E" w:rsidP="008D7C67">
            <w:pPr>
              <w:jc w:val="center"/>
            </w:pPr>
            <w:r>
              <w:t>Сумма</w:t>
            </w:r>
          </w:p>
          <w:p w:rsidR="002C614E" w:rsidRDefault="002C614E" w:rsidP="008D7C67">
            <w:pPr>
              <w:jc w:val="center"/>
            </w:pPr>
            <w:r>
              <w:t>гарантирования,</w:t>
            </w:r>
          </w:p>
          <w:p w:rsidR="002C614E" w:rsidRDefault="002C614E" w:rsidP="008D7C67">
            <w:pPr>
              <w:jc w:val="center"/>
            </w:pPr>
            <w:r>
              <w:t>тыс. руб.</w:t>
            </w:r>
          </w:p>
        </w:tc>
        <w:tc>
          <w:tcPr>
            <w:tcW w:w="1560" w:type="dxa"/>
            <w:vAlign w:val="center"/>
          </w:tcPr>
          <w:p w:rsidR="002C614E" w:rsidRDefault="002C614E" w:rsidP="008D7C67">
            <w:pPr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2268" w:type="dxa"/>
            <w:vAlign w:val="center"/>
          </w:tcPr>
          <w:p w:rsidR="002C614E" w:rsidRPr="00012279" w:rsidRDefault="002C614E" w:rsidP="008D7C67">
            <w:pPr>
              <w:jc w:val="center"/>
              <w:rPr>
                <w:lang w:val="ru-RU"/>
              </w:rPr>
            </w:pPr>
            <w:r w:rsidRPr="00012279">
              <w:rPr>
                <w:lang w:val="ru-RU"/>
              </w:rPr>
              <w:t>Иные условия предо</w:t>
            </w:r>
            <w:r w:rsidRPr="00012279">
              <w:rPr>
                <w:lang w:val="ru-RU"/>
              </w:rPr>
              <w:t>с</w:t>
            </w:r>
            <w:r w:rsidRPr="00012279">
              <w:rPr>
                <w:lang w:val="ru-RU"/>
              </w:rPr>
              <w:t>тавления муниципал</w:t>
            </w:r>
            <w:r w:rsidRPr="00012279">
              <w:rPr>
                <w:lang w:val="ru-RU"/>
              </w:rPr>
              <w:t>ь</w:t>
            </w:r>
            <w:r w:rsidRPr="00012279">
              <w:rPr>
                <w:lang w:val="ru-RU"/>
              </w:rPr>
              <w:t>ных гарантий</w:t>
            </w:r>
          </w:p>
        </w:tc>
      </w:tr>
      <w:tr w:rsidR="002C614E" w:rsidRPr="0028017C" w:rsidTr="008D7C67">
        <w:trPr>
          <w:trHeight w:val="276"/>
        </w:trPr>
        <w:tc>
          <w:tcPr>
            <w:tcW w:w="540" w:type="dxa"/>
            <w:vAlign w:val="center"/>
          </w:tcPr>
          <w:p w:rsidR="002C614E" w:rsidRPr="004207B5" w:rsidRDefault="002C614E" w:rsidP="008D7C67">
            <w:pPr>
              <w:jc w:val="center"/>
            </w:pPr>
            <w:r>
              <w:t>1</w:t>
            </w:r>
          </w:p>
        </w:tc>
        <w:tc>
          <w:tcPr>
            <w:tcW w:w="2403" w:type="dxa"/>
            <w:vAlign w:val="center"/>
          </w:tcPr>
          <w:p w:rsidR="002C614E" w:rsidRPr="004207B5" w:rsidRDefault="002C614E" w:rsidP="008D7C67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2C614E" w:rsidRPr="004207B5" w:rsidRDefault="002C614E" w:rsidP="008D7C67">
            <w:pPr>
              <w:jc w:val="center"/>
            </w:pPr>
            <w:r>
              <w:t>3</w:t>
            </w:r>
          </w:p>
        </w:tc>
        <w:tc>
          <w:tcPr>
            <w:tcW w:w="1275" w:type="dxa"/>
            <w:vAlign w:val="center"/>
          </w:tcPr>
          <w:p w:rsidR="002C614E" w:rsidRDefault="002C614E" w:rsidP="008D7C67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2C614E" w:rsidRPr="004207B5" w:rsidRDefault="002C614E" w:rsidP="008D7C67">
            <w:pPr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2C614E" w:rsidRPr="004207B5" w:rsidRDefault="002C614E" w:rsidP="008D7C67">
            <w:pPr>
              <w:jc w:val="center"/>
            </w:pPr>
            <w:r>
              <w:t>6</w:t>
            </w:r>
          </w:p>
        </w:tc>
      </w:tr>
      <w:tr w:rsidR="002C614E" w:rsidRPr="009A6092" w:rsidTr="008D7C67">
        <w:trPr>
          <w:trHeight w:val="276"/>
        </w:trPr>
        <w:tc>
          <w:tcPr>
            <w:tcW w:w="540" w:type="dxa"/>
            <w:vAlign w:val="center"/>
          </w:tcPr>
          <w:p w:rsidR="002C614E" w:rsidRDefault="002C614E" w:rsidP="008D7C67">
            <w:pPr>
              <w:jc w:val="center"/>
            </w:pPr>
          </w:p>
        </w:tc>
        <w:tc>
          <w:tcPr>
            <w:tcW w:w="2403" w:type="dxa"/>
          </w:tcPr>
          <w:p w:rsidR="002C614E" w:rsidRPr="00012279" w:rsidRDefault="002C614E" w:rsidP="00012279">
            <w:pPr>
              <w:rPr>
                <w:lang w:val="ru-RU"/>
              </w:rPr>
            </w:pPr>
            <w:r w:rsidRPr="00012279">
              <w:rPr>
                <w:lang w:val="ru-RU"/>
              </w:rPr>
              <w:t>Выдача муниципальных гарантий  в 201</w:t>
            </w:r>
            <w:r>
              <w:rPr>
                <w:lang w:val="ru-RU"/>
              </w:rPr>
              <w:t>9</w:t>
            </w:r>
            <w:r w:rsidRPr="00012279">
              <w:rPr>
                <w:lang w:val="ru-RU"/>
              </w:rPr>
              <w:t xml:space="preserve"> году не планируется.</w:t>
            </w:r>
          </w:p>
        </w:tc>
        <w:tc>
          <w:tcPr>
            <w:tcW w:w="1843" w:type="dxa"/>
          </w:tcPr>
          <w:p w:rsidR="002C614E" w:rsidRPr="00012279" w:rsidRDefault="002C614E" w:rsidP="008D7C67">
            <w:pPr>
              <w:ind w:left="-108" w:right="-249"/>
              <w:rPr>
                <w:lang w:val="ru-RU"/>
              </w:rPr>
            </w:pPr>
          </w:p>
        </w:tc>
        <w:tc>
          <w:tcPr>
            <w:tcW w:w="1275" w:type="dxa"/>
          </w:tcPr>
          <w:p w:rsidR="002C614E" w:rsidRPr="00012279" w:rsidRDefault="002C614E" w:rsidP="008D7C67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2C614E" w:rsidRPr="00012279" w:rsidRDefault="002C614E" w:rsidP="008D7C67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2C614E" w:rsidRPr="00012279" w:rsidRDefault="002C614E" w:rsidP="008D7C67">
            <w:pPr>
              <w:rPr>
                <w:lang w:val="ru-RU"/>
              </w:rPr>
            </w:pPr>
          </w:p>
        </w:tc>
      </w:tr>
      <w:tr w:rsidR="002C614E" w:rsidRPr="0028017C" w:rsidTr="008D7C67">
        <w:tc>
          <w:tcPr>
            <w:tcW w:w="540" w:type="dxa"/>
            <w:vAlign w:val="center"/>
          </w:tcPr>
          <w:p w:rsidR="002C614E" w:rsidRPr="00012279" w:rsidRDefault="002C614E" w:rsidP="008D7C67">
            <w:pPr>
              <w:jc w:val="center"/>
              <w:rPr>
                <w:lang w:val="ru-RU"/>
              </w:rPr>
            </w:pPr>
          </w:p>
        </w:tc>
        <w:tc>
          <w:tcPr>
            <w:tcW w:w="2403" w:type="dxa"/>
            <w:vAlign w:val="center"/>
          </w:tcPr>
          <w:p w:rsidR="002C614E" w:rsidRDefault="002C614E" w:rsidP="008D7C67">
            <w:pPr>
              <w:jc w:val="both"/>
            </w:pPr>
            <w:r>
              <w:t>Итого</w:t>
            </w:r>
          </w:p>
        </w:tc>
        <w:tc>
          <w:tcPr>
            <w:tcW w:w="1843" w:type="dxa"/>
            <w:vAlign w:val="center"/>
          </w:tcPr>
          <w:p w:rsidR="002C614E" w:rsidRDefault="002C614E" w:rsidP="008D7C6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2C614E" w:rsidRDefault="002C614E" w:rsidP="008D7C67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:rsidR="002C614E" w:rsidRDefault="002C614E" w:rsidP="008D7C67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2C614E" w:rsidRDefault="002C614E" w:rsidP="008D7C67">
            <w:pPr>
              <w:jc w:val="center"/>
            </w:pPr>
            <w:r>
              <w:t>-</w:t>
            </w:r>
          </w:p>
        </w:tc>
      </w:tr>
    </w:tbl>
    <w:p w:rsidR="002C614E" w:rsidRPr="00D84F79" w:rsidRDefault="002C614E" w:rsidP="00D1030E">
      <w:pPr>
        <w:ind w:left="1069" w:right="99"/>
        <w:jc w:val="both"/>
        <w:rPr>
          <w:sz w:val="28"/>
          <w:szCs w:val="28"/>
        </w:rPr>
      </w:pPr>
    </w:p>
    <w:sectPr w:rsidR="002C614E" w:rsidRPr="00D84F79" w:rsidSect="005D0A67">
      <w:headerReference w:type="even" r:id="rId7"/>
      <w:headerReference w:type="default" r:id="rId8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14E" w:rsidRDefault="002C614E">
      <w:r>
        <w:separator/>
      </w:r>
    </w:p>
  </w:endnote>
  <w:endnote w:type="continuationSeparator" w:id="1">
    <w:p w:rsidR="002C614E" w:rsidRDefault="002C61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14E" w:rsidRDefault="002C614E">
      <w:r>
        <w:separator/>
      </w:r>
    </w:p>
  </w:footnote>
  <w:footnote w:type="continuationSeparator" w:id="1">
    <w:p w:rsidR="002C614E" w:rsidRDefault="002C61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4E" w:rsidRDefault="002C614E" w:rsidP="005D0A6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614E" w:rsidRDefault="002C61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14E" w:rsidRDefault="002C614E" w:rsidP="005D0A6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C614E" w:rsidRDefault="002C61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6D826197"/>
    <w:multiLevelType w:val="hybridMultilevel"/>
    <w:tmpl w:val="E37A6FD2"/>
    <w:lvl w:ilvl="0" w:tplc="2166C6B0">
      <w:start w:val="1"/>
      <w:numFmt w:val="decimal"/>
      <w:lvlText w:val="%1."/>
      <w:lvlJc w:val="left"/>
      <w:pPr>
        <w:ind w:left="1976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23A"/>
    <w:rsid w:val="00001354"/>
    <w:rsid w:val="00001995"/>
    <w:rsid w:val="00001B5B"/>
    <w:rsid w:val="00002758"/>
    <w:rsid w:val="00003123"/>
    <w:rsid w:val="00005662"/>
    <w:rsid w:val="00006589"/>
    <w:rsid w:val="00007FAB"/>
    <w:rsid w:val="00012279"/>
    <w:rsid w:val="00012B3D"/>
    <w:rsid w:val="00012C61"/>
    <w:rsid w:val="00012D45"/>
    <w:rsid w:val="000143F8"/>
    <w:rsid w:val="00016682"/>
    <w:rsid w:val="00016A40"/>
    <w:rsid w:val="00016C46"/>
    <w:rsid w:val="00020547"/>
    <w:rsid w:val="00020A6D"/>
    <w:rsid w:val="00021FB5"/>
    <w:rsid w:val="000223D8"/>
    <w:rsid w:val="00022A71"/>
    <w:rsid w:val="00024141"/>
    <w:rsid w:val="0002429F"/>
    <w:rsid w:val="000257BD"/>
    <w:rsid w:val="00025E48"/>
    <w:rsid w:val="000264DB"/>
    <w:rsid w:val="00032CA8"/>
    <w:rsid w:val="00034610"/>
    <w:rsid w:val="00036A8E"/>
    <w:rsid w:val="0003734A"/>
    <w:rsid w:val="00040F5D"/>
    <w:rsid w:val="000418E9"/>
    <w:rsid w:val="00042F7E"/>
    <w:rsid w:val="00044D8C"/>
    <w:rsid w:val="00045476"/>
    <w:rsid w:val="000469DC"/>
    <w:rsid w:val="00047804"/>
    <w:rsid w:val="000503B4"/>
    <w:rsid w:val="00051C39"/>
    <w:rsid w:val="000521A5"/>
    <w:rsid w:val="0005241F"/>
    <w:rsid w:val="00052C67"/>
    <w:rsid w:val="0005437D"/>
    <w:rsid w:val="00054BC0"/>
    <w:rsid w:val="00056186"/>
    <w:rsid w:val="00056449"/>
    <w:rsid w:val="000607ED"/>
    <w:rsid w:val="000608BC"/>
    <w:rsid w:val="00060D90"/>
    <w:rsid w:val="0006109D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704"/>
    <w:rsid w:val="00066E57"/>
    <w:rsid w:val="00071415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67F"/>
    <w:rsid w:val="00085158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C61"/>
    <w:rsid w:val="000C5867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5C5B"/>
    <w:rsid w:val="000E5F66"/>
    <w:rsid w:val="000E6162"/>
    <w:rsid w:val="000E6C73"/>
    <w:rsid w:val="000E7E01"/>
    <w:rsid w:val="000F02A6"/>
    <w:rsid w:val="000F0C34"/>
    <w:rsid w:val="000F18D4"/>
    <w:rsid w:val="000F2453"/>
    <w:rsid w:val="000F5C9C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2A1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3B2"/>
    <w:rsid w:val="001272AB"/>
    <w:rsid w:val="00127C5C"/>
    <w:rsid w:val="00127F17"/>
    <w:rsid w:val="00127FC6"/>
    <w:rsid w:val="001305A6"/>
    <w:rsid w:val="001313AE"/>
    <w:rsid w:val="00131ABF"/>
    <w:rsid w:val="001343DC"/>
    <w:rsid w:val="00134892"/>
    <w:rsid w:val="00135F5F"/>
    <w:rsid w:val="001365D2"/>
    <w:rsid w:val="00136874"/>
    <w:rsid w:val="00136F53"/>
    <w:rsid w:val="00137780"/>
    <w:rsid w:val="00137E9F"/>
    <w:rsid w:val="0014127F"/>
    <w:rsid w:val="00143214"/>
    <w:rsid w:val="001462AE"/>
    <w:rsid w:val="001470FE"/>
    <w:rsid w:val="0014742A"/>
    <w:rsid w:val="00147DF9"/>
    <w:rsid w:val="0015005A"/>
    <w:rsid w:val="001502CA"/>
    <w:rsid w:val="00151DD8"/>
    <w:rsid w:val="00154945"/>
    <w:rsid w:val="001559B8"/>
    <w:rsid w:val="001561E6"/>
    <w:rsid w:val="0015798F"/>
    <w:rsid w:val="0016098D"/>
    <w:rsid w:val="00160E40"/>
    <w:rsid w:val="0016541C"/>
    <w:rsid w:val="00165478"/>
    <w:rsid w:val="00167369"/>
    <w:rsid w:val="00170803"/>
    <w:rsid w:val="001709D3"/>
    <w:rsid w:val="00171783"/>
    <w:rsid w:val="00171EE7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9051F"/>
    <w:rsid w:val="00190A3C"/>
    <w:rsid w:val="00190DE2"/>
    <w:rsid w:val="0019104A"/>
    <w:rsid w:val="00191781"/>
    <w:rsid w:val="00191A93"/>
    <w:rsid w:val="00192690"/>
    <w:rsid w:val="00192B69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F97"/>
    <w:rsid w:val="001A3F9C"/>
    <w:rsid w:val="001A4D5E"/>
    <w:rsid w:val="001A57D1"/>
    <w:rsid w:val="001A622F"/>
    <w:rsid w:val="001B0407"/>
    <w:rsid w:val="001B0923"/>
    <w:rsid w:val="001B1EF7"/>
    <w:rsid w:val="001B3376"/>
    <w:rsid w:val="001B5417"/>
    <w:rsid w:val="001B5513"/>
    <w:rsid w:val="001B62B5"/>
    <w:rsid w:val="001B721B"/>
    <w:rsid w:val="001B7B98"/>
    <w:rsid w:val="001B7C85"/>
    <w:rsid w:val="001C040F"/>
    <w:rsid w:val="001C3EBF"/>
    <w:rsid w:val="001C416F"/>
    <w:rsid w:val="001C41A6"/>
    <w:rsid w:val="001C53A5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0496"/>
    <w:rsid w:val="001F1292"/>
    <w:rsid w:val="001F1F12"/>
    <w:rsid w:val="001F2764"/>
    <w:rsid w:val="001F29C1"/>
    <w:rsid w:val="001F2C78"/>
    <w:rsid w:val="001F387A"/>
    <w:rsid w:val="001F390C"/>
    <w:rsid w:val="001F3E20"/>
    <w:rsid w:val="001F5557"/>
    <w:rsid w:val="001F561B"/>
    <w:rsid w:val="001F581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5AD"/>
    <w:rsid w:val="002146DA"/>
    <w:rsid w:val="00214C61"/>
    <w:rsid w:val="00215102"/>
    <w:rsid w:val="00215D84"/>
    <w:rsid w:val="00216357"/>
    <w:rsid w:val="0021667C"/>
    <w:rsid w:val="002166BC"/>
    <w:rsid w:val="002167AC"/>
    <w:rsid w:val="00220AB3"/>
    <w:rsid w:val="0022143F"/>
    <w:rsid w:val="00222C3E"/>
    <w:rsid w:val="00223C9B"/>
    <w:rsid w:val="0022460A"/>
    <w:rsid w:val="002253FE"/>
    <w:rsid w:val="0022689B"/>
    <w:rsid w:val="00226C4F"/>
    <w:rsid w:val="002272EE"/>
    <w:rsid w:val="002304BE"/>
    <w:rsid w:val="00231EC0"/>
    <w:rsid w:val="00232122"/>
    <w:rsid w:val="00232EB6"/>
    <w:rsid w:val="00234813"/>
    <w:rsid w:val="0023493D"/>
    <w:rsid w:val="00234B94"/>
    <w:rsid w:val="00234E7A"/>
    <w:rsid w:val="00235709"/>
    <w:rsid w:val="002367AE"/>
    <w:rsid w:val="0023699B"/>
    <w:rsid w:val="00236CA5"/>
    <w:rsid w:val="002374C4"/>
    <w:rsid w:val="00237C3E"/>
    <w:rsid w:val="002401BC"/>
    <w:rsid w:val="00240460"/>
    <w:rsid w:val="002422D3"/>
    <w:rsid w:val="00243230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D0C"/>
    <w:rsid w:val="00265189"/>
    <w:rsid w:val="00265A43"/>
    <w:rsid w:val="00267125"/>
    <w:rsid w:val="00267910"/>
    <w:rsid w:val="00271329"/>
    <w:rsid w:val="0027275B"/>
    <w:rsid w:val="002737FE"/>
    <w:rsid w:val="002740F0"/>
    <w:rsid w:val="00274C7A"/>
    <w:rsid w:val="00274C93"/>
    <w:rsid w:val="002756B8"/>
    <w:rsid w:val="00275A87"/>
    <w:rsid w:val="00276DAD"/>
    <w:rsid w:val="00276E66"/>
    <w:rsid w:val="0027726B"/>
    <w:rsid w:val="00277502"/>
    <w:rsid w:val="00277F5C"/>
    <w:rsid w:val="0028017C"/>
    <w:rsid w:val="00283347"/>
    <w:rsid w:val="0028452E"/>
    <w:rsid w:val="00285B81"/>
    <w:rsid w:val="00285BCB"/>
    <w:rsid w:val="00285D63"/>
    <w:rsid w:val="00285EB8"/>
    <w:rsid w:val="00285FC2"/>
    <w:rsid w:val="00286F70"/>
    <w:rsid w:val="0028701C"/>
    <w:rsid w:val="002877C3"/>
    <w:rsid w:val="00287C83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8B0"/>
    <w:rsid w:val="002A5E42"/>
    <w:rsid w:val="002A6279"/>
    <w:rsid w:val="002B03CA"/>
    <w:rsid w:val="002B190A"/>
    <w:rsid w:val="002B20F3"/>
    <w:rsid w:val="002B2559"/>
    <w:rsid w:val="002B4D4D"/>
    <w:rsid w:val="002B4E9E"/>
    <w:rsid w:val="002B51D1"/>
    <w:rsid w:val="002B56DE"/>
    <w:rsid w:val="002B6758"/>
    <w:rsid w:val="002C1D55"/>
    <w:rsid w:val="002C23A5"/>
    <w:rsid w:val="002C29FD"/>
    <w:rsid w:val="002C388D"/>
    <w:rsid w:val="002C3EBD"/>
    <w:rsid w:val="002C3F7F"/>
    <w:rsid w:val="002C4752"/>
    <w:rsid w:val="002C614E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2BFE"/>
    <w:rsid w:val="002E3762"/>
    <w:rsid w:val="002E5D05"/>
    <w:rsid w:val="002E5E24"/>
    <w:rsid w:val="002E5FC4"/>
    <w:rsid w:val="002E753F"/>
    <w:rsid w:val="002F4D99"/>
    <w:rsid w:val="002F501C"/>
    <w:rsid w:val="002F5449"/>
    <w:rsid w:val="002F609F"/>
    <w:rsid w:val="002F65FD"/>
    <w:rsid w:val="002F78D0"/>
    <w:rsid w:val="002F7BE1"/>
    <w:rsid w:val="002F7D56"/>
    <w:rsid w:val="00301F36"/>
    <w:rsid w:val="00302CBB"/>
    <w:rsid w:val="00303AF2"/>
    <w:rsid w:val="00303C3A"/>
    <w:rsid w:val="003045D9"/>
    <w:rsid w:val="00304750"/>
    <w:rsid w:val="00306FC0"/>
    <w:rsid w:val="003111D3"/>
    <w:rsid w:val="00311EEE"/>
    <w:rsid w:val="00312172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3D83"/>
    <w:rsid w:val="00325DA6"/>
    <w:rsid w:val="003261C0"/>
    <w:rsid w:val="0032739B"/>
    <w:rsid w:val="00327A26"/>
    <w:rsid w:val="00330F8D"/>
    <w:rsid w:val="00332D8F"/>
    <w:rsid w:val="0033668A"/>
    <w:rsid w:val="0034045B"/>
    <w:rsid w:val="00343D06"/>
    <w:rsid w:val="00347599"/>
    <w:rsid w:val="0035016F"/>
    <w:rsid w:val="00350B2E"/>
    <w:rsid w:val="003547F1"/>
    <w:rsid w:val="00354F73"/>
    <w:rsid w:val="00357CA6"/>
    <w:rsid w:val="00361CFA"/>
    <w:rsid w:val="003625B0"/>
    <w:rsid w:val="00362BFA"/>
    <w:rsid w:val="00363099"/>
    <w:rsid w:val="00364212"/>
    <w:rsid w:val="0036530D"/>
    <w:rsid w:val="00365475"/>
    <w:rsid w:val="0036593D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B76"/>
    <w:rsid w:val="0037369D"/>
    <w:rsid w:val="00373B98"/>
    <w:rsid w:val="0037490E"/>
    <w:rsid w:val="00375670"/>
    <w:rsid w:val="003768B6"/>
    <w:rsid w:val="00380EA7"/>
    <w:rsid w:val="00380F39"/>
    <w:rsid w:val="0038116A"/>
    <w:rsid w:val="00382F1C"/>
    <w:rsid w:val="0038564B"/>
    <w:rsid w:val="00386E8F"/>
    <w:rsid w:val="0039135E"/>
    <w:rsid w:val="00391D8C"/>
    <w:rsid w:val="003926E0"/>
    <w:rsid w:val="00392D05"/>
    <w:rsid w:val="00393BA8"/>
    <w:rsid w:val="00394E9D"/>
    <w:rsid w:val="0039509F"/>
    <w:rsid w:val="003953F1"/>
    <w:rsid w:val="0039589F"/>
    <w:rsid w:val="00396134"/>
    <w:rsid w:val="0039639D"/>
    <w:rsid w:val="003964C0"/>
    <w:rsid w:val="003A02B1"/>
    <w:rsid w:val="003A4726"/>
    <w:rsid w:val="003A4963"/>
    <w:rsid w:val="003A6116"/>
    <w:rsid w:val="003A6AD4"/>
    <w:rsid w:val="003A6D12"/>
    <w:rsid w:val="003A7CE8"/>
    <w:rsid w:val="003B1550"/>
    <w:rsid w:val="003B2554"/>
    <w:rsid w:val="003B27E4"/>
    <w:rsid w:val="003B33B4"/>
    <w:rsid w:val="003B3B8D"/>
    <w:rsid w:val="003B48E3"/>
    <w:rsid w:val="003B5D18"/>
    <w:rsid w:val="003B6D5B"/>
    <w:rsid w:val="003C0A21"/>
    <w:rsid w:val="003C3256"/>
    <w:rsid w:val="003C3A0B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08F9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FA8"/>
    <w:rsid w:val="00411127"/>
    <w:rsid w:val="00411353"/>
    <w:rsid w:val="00411583"/>
    <w:rsid w:val="00411E58"/>
    <w:rsid w:val="00411E87"/>
    <w:rsid w:val="004120CC"/>
    <w:rsid w:val="00413D7D"/>
    <w:rsid w:val="00413E1C"/>
    <w:rsid w:val="00415523"/>
    <w:rsid w:val="00415798"/>
    <w:rsid w:val="004159CA"/>
    <w:rsid w:val="004159D4"/>
    <w:rsid w:val="004172F9"/>
    <w:rsid w:val="004207B5"/>
    <w:rsid w:val="004234E7"/>
    <w:rsid w:val="00423A51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1E32"/>
    <w:rsid w:val="004533C2"/>
    <w:rsid w:val="004537F6"/>
    <w:rsid w:val="00454B23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938"/>
    <w:rsid w:val="00471ACF"/>
    <w:rsid w:val="0047315E"/>
    <w:rsid w:val="00473764"/>
    <w:rsid w:val="00474A0F"/>
    <w:rsid w:val="00482821"/>
    <w:rsid w:val="004830DD"/>
    <w:rsid w:val="004835B7"/>
    <w:rsid w:val="0048391D"/>
    <w:rsid w:val="00484659"/>
    <w:rsid w:val="00484A97"/>
    <w:rsid w:val="004855C4"/>
    <w:rsid w:val="004866AF"/>
    <w:rsid w:val="004866E5"/>
    <w:rsid w:val="00487789"/>
    <w:rsid w:val="00490C4F"/>
    <w:rsid w:val="00491563"/>
    <w:rsid w:val="0049246A"/>
    <w:rsid w:val="00493BEB"/>
    <w:rsid w:val="00494781"/>
    <w:rsid w:val="00495CD5"/>
    <w:rsid w:val="0049770B"/>
    <w:rsid w:val="004A0473"/>
    <w:rsid w:val="004A2FF2"/>
    <w:rsid w:val="004A367F"/>
    <w:rsid w:val="004A6F2F"/>
    <w:rsid w:val="004B28B1"/>
    <w:rsid w:val="004B3849"/>
    <w:rsid w:val="004B4065"/>
    <w:rsid w:val="004B472A"/>
    <w:rsid w:val="004B5A10"/>
    <w:rsid w:val="004B5D6A"/>
    <w:rsid w:val="004B7734"/>
    <w:rsid w:val="004C0328"/>
    <w:rsid w:val="004C1318"/>
    <w:rsid w:val="004C1924"/>
    <w:rsid w:val="004C22F2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9B"/>
    <w:rsid w:val="004D4C6A"/>
    <w:rsid w:val="004D4FE4"/>
    <w:rsid w:val="004D50A1"/>
    <w:rsid w:val="004D7174"/>
    <w:rsid w:val="004E0CC1"/>
    <w:rsid w:val="004E285D"/>
    <w:rsid w:val="004E2B8D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500B76"/>
    <w:rsid w:val="00500FB2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71F"/>
    <w:rsid w:val="005118DB"/>
    <w:rsid w:val="00512059"/>
    <w:rsid w:val="00512C2C"/>
    <w:rsid w:val="00513FB6"/>
    <w:rsid w:val="005154CD"/>
    <w:rsid w:val="00515794"/>
    <w:rsid w:val="00515825"/>
    <w:rsid w:val="00515C0F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662"/>
    <w:rsid w:val="00543FCD"/>
    <w:rsid w:val="0054534F"/>
    <w:rsid w:val="005478E9"/>
    <w:rsid w:val="00547B5A"/>
    <w:rsid w:val="00551504"/>
    <w:rsid w:val="00551617"/>
    <w:rsid w:val="00551A96"/>
    <w:rsid w:val="0055326F"/>
    <w:rsid w:val="005547DD"/>
    <w:rsid w:val="00554C8B"/>
    <w:rsid w:val="00555027"/>
    <w:rsid w:val="005551E7"/>
    <w:rsid w:val="00556789"/>
    <w:rsid w:val="00557C38"/>
    <w:rsid w:val="00561E96"/>
    <w:rsid w:val="00563587"/>
    <w:rsid w:val="005659DF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01E"/>
    <w:rsid w:val="005769E7"/>
    <w:rsid w:val="00577295"/>
    <w:rsid w:val="0057763C"/>
    <w:rsid w:val="00581017"/>
    <w:rsid w:val="005810AB"/>
    <w:rsid w:val="00582FB9"/>
    <w:rsid w:val="005831F2"/>
    <w:rsid w:val="005843F9"/>
    <w:rsid w:val="0058637C"/>
    <w:rsid w:val="00586AE1"/>
    <w:rsid w:val="00586CD9"/>
    <w:rsid w:val="0058708C"/>
    <w:rsid w:val="00590630"/>
    <w:rsid w:val="00593CA2"/>
    <w:rsid w:val="00593D23"/>
    <w:rsid w:val="00594D1E"/>
    <w:rsid w:val="00595AAC"/>
    <w:rsid w:val="00595BA0"/>
    <w:rsid w:val="00596415"/>
    <w:rsid w:val="005971AB"/>
    <w:rsid w:val="00597E7D"/>
    <w:rsid w:val="005A0119"/>
    <w:rsid w:val="005A0B79"/>
    <w:rsid w:val="005A0DD0"/>
    <w:rsid w:val="005A1041"/>
    <w:rsid w:val="005A171F"/>
    <w:rsid w:val="005A190F"/>
    <w:rsid w:val="005A1C87"/>
    <w:rsid w:val="005A1E2A"/>
    <w:rsid w:val="005A4B31"/>
    <w:rsid w:val="005A4F92"/>
    <w:rsid w:val="005A5739"/>
    <w:rsid w:val="005A634C"/>
    <w:rsid w:val="005A658A"/>
    <w:rsid w:val="005A6979"/>
    <w:rsid w:val="005A7C99"/>
    <w:rsid w:val="005B1406"/>
    <w:rsid w:val="005B19CE"/>
    <w:rsid w:val="005B28A1"/>
    <w:rsid w:val="005B3452"/>
    <w:rsid w:val="005B469F"/>
    <w:rsid w:val="005B49E1"/>
    <w:rsid w:val="005B7761"/>
    <w:rsid w:val="005B7E73"/>
    <w:rsid w:val="005C0EF0"/>
    <w:rsid w:val="005C0F8D"/>
    <w:rsid w:val="005C130F"/>
    <w:rsid w:val="005C241C"/>
    <w:rsid w:val="005C363C"/>
    <w:rsid w:val="005C368D"/>
    <w:rsid w:val="005C3A1F"/>
    <w:rsid w:val="005C3DFD"/>
    <w:rsid w:val="005C4E20"/>
    <w:rsid w:val="005C51ED"/>
    <w:rsid w:val="005C6138"/>
    <w:rsid w:val="005C72B4"/>
    <w:rsid w:val="005C745A"/>
    <w:rsid w:val="005C777E"/>
    <w:rsid w:val="005C7FD1"/>
    <w:rsid w:val="005D003F"/>
    <w:rsid w:val="005D0A67"/>
    <w:rsid w:val="005D0AC5"/>
    <w:rsid w:val="005D0CCA"/>
    <w:rsid w:val="005D188B"/>
    <w:rsid w:val="005D1EC9"/>
    <w:rsid w:val="005D2BBC"/>
    <w:rsid w:val="005D36BC"/>
    <w:rsid w:val="005D44AF"/>
    <w:rsid w:val="005D5F08"/>
    <w:rsid w:val="005D61CC"/>
    <w:rsid w:val="005D73B5"/>
    <w:rsid w:val="005D74BE"/>
    <w:rsid w:val="005E1A31"/>
    <w:rsid w:val="005E1F1F"/>
    <w:rsid w:val="005E2368"/>
    <w:rsid w:val="005E2428"/>
    <w:rsid w:val="005E3719"/>
    <w:rsid w:val="005E4428"/>
    <w:rsid w:val="005E4DBD"/>
    <w:rsid w:val="005E5132"/>
    <w:rsid w:val="005E5EC2"/>
    <w:rsid w:val="005E676D"/>
    <w:rsid w:val="005E67B3"/>
    <w:rsid w:val="005E77A4"/>
    <w:rsid w:val="005F128C"/>
    <w:rsid w:val="005F4FEA"/>
    <w:rsid w:val="005F59F1"/>
    <w:rsid w:val="005F669C"/>
    <w:rsid w:val="005F78D6"/>
    <w:rsid w:val="005F7A33"/>
    <w:rsid w:val="006001F1"/>
    <w:rsid w:val="00600A5C"/>
    <w:rsid w:val="00602886"/>
    <w:rsid w:val="006035A2"/>
    <w:rsid w:val="00603649"/>
    <w:rsid w:val="00603C3B"/>
    <w:rsid w:val="00604BD3"/>
    <w:rsid w:val="0060643B"/>
    <w:rsid w:val="006065EB"/>
    <w:rsid w:val="0060722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DB6"/>
    <w:rsid w:val="00623B71"/>
    <w:rsid w:val="0062493F"/>
    <w:rsid w:val="00624981"/>
    <w:rsid w:val="00625F6D"/>
    <w:rsid w:val="00625FCC"/>
    <w:rsid w:val="0062640B"/>
    <w:rsid w:val="006266CA"/>
    <w:rsid w:val="00626D05"/>
    <w:rsid w:val="00630451"/>
    <w:rsid w:val="00630AA5"/>
    <w:rsid w:val="00630EDA"/>
    <w:rsid w:val="00631318"/>
    <w:rsid w:val="006322BE"/>
    <w:rsid w:val="0063237A"/>
    <w:rsid w:val="00633A99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60B06"/>
    <w:rsid w:val="006611F3"/>
    <w:rsid w:val="00661BAF"/>
    <w:rsid w:val="006627C4"/>
    <w:rsid w:val="00662A72"/>
    <w:rsid w:val="00663264"/>
    <w:rsid w:val="0066333E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E1"/>
    <w:rsid w:val="00674480"/>
    <w:rsid w:val="0067625E"/>
    <w:rsid w:val="00676B61"/>
    <w:rsid w:val="00677EFE"/>
    <w:rsid w:val="00681A76"/>
    <w:rsid w:val="00682485"/>
    <w:rsid w:val="00683AB5"/>
    <w:rsid w:val="006840C8"/>
    <w:rsid w:val="00684DAF"/>
    <w:rsid w:val="006866D7"/>
    <w:rsid w:val="00686ECA"/>
    <w:rsid w:val="006876F5"/>
    <w:rsid w:val="006901A0"/>
    <w:rsid w:val="006901D8"/>
    <w:rsid w:val="00692AC4"/>
    <w:rsid w:val="00692CF1"/>
    <w:rsid w:val="00693214"/>
    <w:rsid w:val="00693A83"/>
    <w:rsid w:val="00694004"/>
    <w:rsid w:val="00694147"/>
    <w:rsid w:val="00694CDA"/>
    <w:rsid w:val="006960C0"/>
    <w:rsid w:val="006967C9"/>
    <w:rsid w:val="00696DB9"/>
    <w:rsid w:val="00696E65"/>
    <w:rsid w:val="006973B0"/>
    <w:rsid w:val="006A0BCC"/>
    <w:rsid w:val="006A0F9B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8AB"/>
    <w:rsid w:val="006D73B1"/>
    <w:rsid w:val="006D797D"/>
    <w:rsid w:val="006D7F08"/>
    <w:rsid w:val="006E01AA"/>
    <w:rsid w:val="006E0299"/>
    <w:rsid w:val="006E07B7"/>
    <w:rsid w:val="006E2E4C"/>
    <w:rsid w:val="006E3986"/>
    <w:rsid w:val="006E532A"/>
    <w:rsid w:val="006E6BC9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439"/>
    <w:rsid w:val="00712913"/>
    <w:rsid w:val="00712E10"/>
    <w:rsid w:val="0071341B"/>
    <w:rsid w:val="00715A0D"/>
    <w:rsid w:val="0071730F"/>
    <w:rsid w:val="007201B1"/>
    <w:rsid w:val="00722BC1"/>
    <w:rsid w:val="007231DC"/>
    <w:rsid w:val="00723CD5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966"/>
    <w:rsid w:val="00730F3F"/>
    <w:rsid w:val="007314DC"/>
    <w:rsid w:val="00734457"/>
    <w:rsid w:val="007347EE"/>
    <w:rsid w:val="0073523B"/>
    <w:rsid w:val="00735C89"/>
    <w:rsid w:val="00737131"/>
    <w:rsid w:val="00737965"/>
    <w:rsid w:val="00737966"/>
    <w:rsid w:val="0074155C"/>
    <w:rsid w:val="00741B4C"/>
    <w:rsid w:val="00741D62"/>
    <w:rsid w:val="007428DE"/>
    <w:rsid w:val="00742EA3"/>
    <w:rsid w:val="0074368C"/>
    <w:rsid w:val="0074497B"/>
    <w:rsid w:val="00745A15"/>
    <w:rsid w:val="00745B2A"/>
    <w:rsid w:val="00746239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1284"/>
    <w:rsid w:val="00764016"/>
    <w:rsid w:val="00764061"/>
    <w:rsid w:val="00765B99"/>
    <w:rsid w:val="00766B6E"/>
    <w:rsid w:val="00770755"/>
    <w:rsid w:val="00772BAA"/>
    <w:rsid w:val="00773568"/>
    <w:rsid w:val="007745B3"/>
    <w:rsid w:val="00774A06"/>
    <w:rsid w:val="00776210"/>
    <w:rsid w:val="0077721F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98C"/>
    <w:rsid w:val="00790F7D"/>
    <w:rsid w:val="007917D5"/>
    <w:rsid w:val="0079206B"/>
    <w:rsid w:val="0079221C"/>
    <w:rsid w:val="007929AF"/>
    <w:rsid w:val="0079314A"/>
    <w:rsid w:val="0079443B"/>
    <w:rsid w:val="00794E61"/>
    <w:rsid w:val="0079794A"/>
    <w:rsid w:val="007A21D8"/>
    <w:rsid w:val="007A4A25"/>
    <w:rsid w:val="007A4E8E"/>
    <w:rsid w:val="007A5079"/>
    <w:rsid w:val="007A53C4"/>
    <w:rsid w:val="007A54FB"/>
    <w:rsid w:val="007A568D"/>
    <w:rsid w:val="007A56FE"/>
    <w:rsid w:val="007A5901"/>
    <w:rsid w:val="007A61EA"/>
    <w:rsid w:val="007B0B81"/>
    <w:rsid w:val="007B0F53"/>
    <w:rsid w:val="007B1061"/>
    <w:rsid w:val="007B228A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68A3"/>
    <w:rsid w:val="007C6966"/>
    <w:rsid w:val="007C7614"/>
    <w:rsid w:val="007D2D8B"/>
    <w:rsid w:val="007E031F"/>
    <w:rsid w:val="007E0325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346A"/>
    <w:rsid w:val="00805FA7"/>
    <w:rsid w:val="00806771"/>
    <w:rsid w:val="0081026A"/>
    <w:rsid w:val="008109BE"/>
    <w:rsid w:val="00813518"/>
    <w:rsid w:val="00815F03"/>
    <w:rsid w:val="008178A2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73E"/>
    <w:rsid w:val="00833BE0"/>
    <w:rsid w:val="0083423A"/>
    <w:rsid w:val="008344D1"/>
    <w:rsid w:val="008352EB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B7C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800FD"/>
    <w:rsid w:val="00883F3F"/>
    <w:rsid w:val="008849FD"/>
    <w:rsid w:val="008852DB"/>
    <w:rsid w:val="008870C0"/>
    <w:rsid w:val="00891B61"/>
    <w:rsid w:val="00891B64"/>
    <w:rsid w:val="0089253A"/>
    <w:rsid w:val="00892D96"/>
    <w:rsid w:val="00892F90"/>
    <w:rsid w:val="0089393F"/>
    <w:rsid w:val="008942DB"/>
    <w:rsid w:val="00895170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C0"/>
    <w:rsid w:val="008C0979"/>
    <w:rsid w:val="008C24E3"/>
    <w:rsid w:val="008C28E9"/>
    <w:rsid w:val="008C2994"/>
    <w:rsid w:val="008C38C6"/>
    <w:rsid w:val="008C44BE"/>
    <w:rsid w:val="008C4515"/>
    <w:rsid w:val="008C4607"/>
    <w:rsid w:val="008C61C3"/>
    <w:rsid w:val="008D0B00"/>
    <w:rsid w:val="008D0E44"/>
    <w:rsid w:val="008D46DB"/>
    <w:rsid w:val="008D498E"/>
    <w:rsid w:val="008D50E5"/>
    <w:rsid w:val="008D5B03"/>
    <w:rsid w:val="008D6326"/>
    <w:rsid w:val="008D7C67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0FAA"/>
    <w:rsid w:val="008F26C8"/>
    <w:rsid w:val="008F3798"/>
    <w:rsid w:val="008F416C"/>
    <w:rsid w:val="008F5A59"/>
    <w:rsid w:val="008F5A6E"/>
    <w:rsid w:val="008F6CEE"/>
    <w:rsid w:val="008F79E4"/>
    <w:rsid w:val="008F7C04"/>
    <w:rsid w:val="00900714"/>
    <w:rsid w:val="00900DD0"/>
    <w:rsid w:val="0090139E"/>
    <w:rsid w:val="00901C37"/>
    <w:rsid w:val="00902338"/>
    <w:rsid w:val="00903E4B"/>
    <w:rsid w:val="00905FD4"/>
    <w:rsid w:val="009070B7"/>
    <w:rsid w:val="009079FD"/>
    <w:rsid w:val="00910106"/>
    <w:rsid w:val="0091123D"/>
    <w:rsid w:val="00911460"/>
    <w:rsid w:val="0091381E"/>
    <w:rsid w:val="009143E6"/>
    <w:rsid w:val="009148C4"/>
    <w:rsid w:val="009163A0"/>
    <w:rsid w:val="00916966"/>
    <w:rsid w:val="0091760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1E0"/>
    <w:rsid w:val="00942800"/>
    <w:rsid w:val="00943DC4"/>
    <w:rsid w:val="0094624F"/>
    <w:rsid w:val="00946541"/>
    <w:rsid w:val="00947E53"/>
    <w:rsid w:val="00951E2F"/>
    <w:rsid w:val="00952050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672EE"/>
    <w:rsid w:val="0097055F"/>
    <w:rsid w:val="00970C6A"/>
    <w:rsid w:val="00971187"/>
    <w:rsid w:val="00973985"/>
    <w:rsid w:val="00973C70"/>
    <w:rsid w:val="0097456D"/>
    <w:rsid w:val="0097547E"/>
    <w:rsid w:val="00977639"/>
    <w:rsid w:val="00977928"/>
    <w:rsid w:val="00980B3A"/>
    <w:rsid w:val="0098115A"/>
    <w:rsid w:val="00981A99"/>
    <w:rsid w:val="00981F5E"/>
    <w:rsid w:val="009840EE"/>
    <w:rsid w:val="00984424"/>
    <w:rsid w:val="00985874"/>
    <w:rsid w:val="009874DC"/>
    <w:rsid w:val="00987FAF"/>
    <w:rsid w:val="0099069D"/>
    <w:rsid w:val="00991C75"/>
    <w:rsid w:val="00991E00"/>
    <w:rsid w:val="00992EA6"/>
    <w:rsid w:val="00995DEF"/>
    <w:rsid w:val="00995EB2"/>
    <w:rsid w:val="009963D6"/>
    <w:rsid w:val="009964AC"/>
    <w:rsid w:val="00997EA4"/>
    <w:rsid w:val="009A0A7E"/>
    <w:rsid w:val="009A108F"/>
    <w:rsid w:val="009A331A"/>
    <w:rsid w:val="009A4AF7"/>
    <w:rsid w:val="009A5929"/>
    <w:rsid w:val="009A6092"/>
    <w:rsid w:val="009A6C9A"/>
    <w:rsid w:val="009A6F39"/>
    <w:rsid w:val="009A701F"/>
    <w:rsid w:val="009B05DE"/>
    <w:rsid w:val="009B1973"/>
    <w:rsid w:val="009B57A9"/>
    <w:rsid w:val="009B718A"/>
    <w:rsid w:val="009B78AD"/>
    <w:rsid w:val="009C2B0A"/>
    <w:rsid w:val="009C2DBB"/>
    <w:rsid w:val="009C599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F17B8"/>
    <w:rsid w:val="009F358C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4E2F"/>
    <w:rsid w:val="00A058FB"/>
    <w:rsid w:val="00A0657F"/>
    <w:rsid w:val="00A066F7"/>
    <w:rsid w:val="00A07C44"/>
    <w:rsid w:val="00A10F47"/>
    <w:rsid w:val="00A1205C"/>
    <w:rsid w:val="00A127F0"/>
    <w:rsid w:val="00A13AE0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C1E"/>
    <w:rsid w:val="00A22633"/>
    <w:rsid w:val="00A230B2"/>
    <w:rsid w:val="00A23252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F30"/>
    <w:rsid w:val="00A420F2"/>
    <w:rsid w:val="00A4243D"/>
    <w:rsid w:val="00A424D5"/>
    <w:rsid w:val="00A44F4C"/>
    <w:rsid w:val="00A469E6"/>
    <w:rsid w:val="00A46ACE"/>
    <w:rsid w:val="00A51BB0"/>
    <w:rsid w:val="00A5455B"/>
    <w:rsid w:val="00A54C58"/>
    <w:rsid w:val="00A54CE6"/>
    <w:rsid w:val="00A55197"/>
    <w:rsid w:val="00A55A80"/>
    <w:rsid w:val="00A55BD7"/>
    <w:rsid w:val="00A560B3"/>
    <w:rsid w:val="00A563E6"/>
    <w:rsid w:val="00A56426"/>
    <w:rsid w:val="00A56C0B"/>
    <w:rsid w:val="00A579C0"/>
    <w:rsid w:val="00A60179"/>
    <w:rsid w:val="00A6038C"/>
    <w:rsid w:val="00A613D1"/>
    <w:rsid w:val="00A62EB6"/>
    <w:rsid w:val="00A64970"/>
    <w:rsid w:val="00A65C78"/>
    <w:rsid w:val="00A70C89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7553"/>
    <w:rsid w:val="00A84CE6"/>
    <w:rsid w:val="00A8507A"/>
    <w:rsid w:val="00A87965"/>
    <w:rsid w:val="00A90804"/>
    <w:rsid w:val="00A90F6B"/>
    <w:rsid w:val="00A915EF"/>
    <w:rsid w:val="00A93A5E"/>
    <w:rsid w:val="00A95785"/>
    <w:rsid w:val="00A957FD"/>
    <w:rsid w:val="00A958EC"/>
    <w:rsid w:val="00A96556"/>
    <w:rsid w:val="00A97592"/>
    <w:rsid w:val="00AA1438"/>
    <w:rsid w:val="00AA28A9"/>
    <w:rsid w:val="00AA2C71"/>
    <w:rsid w:val="00AA3003"/>
    <w:rsid w:val="00AA50E1"/>
    <w:rsid w:val="00AA5E52"/>
    <w:rsid w:val="00AA61BB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B7EC2"/>
    <w:rsid w:val="00AC189C"/>
    <w:rsid w:val="00AC1BAE"/>
    <w:rsid w:val="00AC30D0"/>
    <w:rsid w:val="00AC3F4F"/>
    <w:rsid w:val="00AC44DC"/>
    <w:rsid w:val="00AC490A"/>
    <w:rsid w:val="00AC7989"/>
    <w:rsid w:val="00AD0042"/>
    <w:rsid w:val="00AD2D14"/>
    <w:rsid w:val="00AD30FE"/>
    <w:rsid w:val="00AD4042"/>
    <w:rsid w:val="00AD4B32"/>
    <w:rsid w:val="00AD4FD1"/>
    <w:rsid w:val="00AD5224"/>
    <w:rsid w:val="00AD5773"/>
    <w:rsid w:val="00AE08CB"/>
    <w:rsid w:val="00AE2000"/>
    <w:rsid w:val="00AE3C3D"/>
    <w:rsid w:val="00AE3CD9"/>
    <w:rsid w:val="00AE4DBA"/>
    <w:rsid w:val="00AE6740"/>
    <w:rsid w:val="00AF1399"/>
    <w:rsid w:val="00AF2F17"/>
    <w:rsid w:val="00AF3315"/>
    <w:rsid w:val="00AF34D6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4ED7"/>
    <w:rsid w:val="00B06786"/>
    <w:rsid w:val="00B07471"/>
    <w:rsid w:val="00B07FC3"/>
    <w:rsid w:val="00B122E3"/>
    <w:rsid w:val="00B15374"/>
    <w:rsid w:val="00B1572F"/>
    <w:rsid w:val="00B15F99"/>
    <w:rsid w:val="00B166CF"/>
    <w:rsid w:val="00B16E8B"/>
    <w:rsid w:val="00B17395"/>
    <w:rsid w:val="00B20CE0"/>
    <w:rsid w:val="00B20F48"/>
    <w:rsid w:val="00B21992"/>
    <w:rsid w:val="00B22002"/>
    <w:rsid w:val="00B24CF4"/>
    <w:rsid w:val="00B24F92"/>
    <w:rsid w:val="00B26430"/>
    <w:rsid w:val="00B26D10"/>
    <w:rsid w:val="00B272E9"/>
    <w:rsid w:val="00B27F37"/>
    <w:rsid w:val="00B31463"/>
    <w:rsid w:val="00B3225A"/>
    <w:rsid w:val="00B323E2"/>
    <w:rsid w:val="00B32CCB"/>
    <w:rsid w:val="00B336EA"/>
    <w:rsid w:val="00B33EC5"/>
    <w:rsid w:val="00B340E9"/>
    <w:rsid w:val="00B35866"/>
    <w:rsid w:val="00B3587D"/>
    <w:rsid w:val="00B35AFD"/>
    <w:rsid w:val="00B35BDC"/>
    <w:rsid w:val="00B3751D"/>
    <w:rsid w:val="00B37756"/>
    <w:rsid w:val="00B4064D"/>
    <w:rsid w:val="00B4246A"/>
    <w:rsid w:val="00B42684"/>
    <w:rsid w:val="00B429EB"/>
    <w:rsid w:val="00B4303E"/>
    <w:rsid w:val="00B44380"/>
    <w:rsid w:val="00B44565"/>
    <w:rsid w:val="00B446B8"/>
    <w:rsid w:val="00B47E81"/>
    <w:rsid w:val="00B47FAB"/>
    <w:rsid w:val="00B50B35"/>
    <w:rsid w:val="00B51BE3"/>
    <w:rsid w:val="00B521E1"/>
    <w:rsid w:val="00B52303"/>
    <w:rsid w:val="00B5258D"/>
    <w:rsid w:val="00B525C6"/>
    <w:rsid w:val="00B53C47"/>
    <w:rsid w:val="00B53DD9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413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82E"/>
    <w:rsid w:val="00BB3631"/>
    <w:rsid w:val="00BB39FC"/>
    <w:rsid w:val="00BB4635"/>
    <w:rsid w:val="00BB5371"/>
    <w:rsid w:val="00BB561B"/>
    <w:rsid w:val="00BB7215"/>
    <w:rsid w:val="00BC063A"/>
    <w:rsid w:val="00BC0950"/>
    <w:rsid w:val="00BC1983"/>
    <w:rsid w:val="00BC1B4C"/>
    <w:rsid w:val="00BC1EB5"/>
    <w:rsid w:val="00BC3245"/>
    <w:rsid w:val="00BC3BFB"/>
    <w:rsid w:val="00BC5278"/>
    <w:rsid w:val="00BD142F"/>
    <w:rsid w:val="00BD157E"/>
    <w:rsid w:val="00BD3867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F1BD2"/>
    <w:rsid w:val="00BF2274"/>
    <w:rsid w:val="00BF22A0"/>
    <w:rsid w:val="00BF27A7"/>
    <w:rsid w:val="00BF2B0F"/>
    <w:rsid w:val="00BF3B9F"/>
    <w:rsid w:val="00BF3C82"/>
    <w:rsid w:val="00BF41B6"/>
    <w:rsid w:val="00BF4C23"/>
    <w:rsid w:val="00BF5A59"/>
    <w:rsid w:val="00BF6428"/>
    <w:rsid w:val="00BF7397"/>
    <w:rsid w:val="00C0098F"/>
    <w:rsid w:val="00C018B2"/>
    <w:rsid w:val="00C03AEC"/>
    <w:rsid w:val="00C04CA5"/>
    <w:rsid w:val="00C051FD"/>
    <w:rsid w:val="00C125C0"/>
    <w:rsid w:val="00C13684"/>
    <w:rsid w:val="00C1467D"/>
    <w:rsid w:val="00C147CD"/>
    <w:rsid w:val="00C156AA"/>
    <w:rsid w:val="00C15A3A"/>
    <w:rsid w:val="00C1687E"/>
    <w:rsid w:val="00C16D55"/>
    <w:rsid w:val="00C17AC0"/>
    <w:rsid w:val="00C21527"/>
    <w:rsid w:val="00C234CF"/>
    <w:rsid w:val="00C24272"/>
    <w:rsid w:val="00C24FDF"/>
    <w:rsid w:val="00C267D1"/>
    <w:rsid w:val="00C277CC"/>
    <w:rsid w:val="00C3045B"/>
    <w:rsid w:val="00C31B0B"/>
    <w:rsid w:val="00C33842"/>
    <w:rsid w:val="00C35C72"/>
    <w:rsid w:val="00C36BCB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838"/>
    <w:rsid w:val="00C67D75"/>
    <w:rsid w:val="00C7092E"/>
    <w:rsid w:val="00C71AF0"/>
    <w:rsid w:val="00C7240E"/>
    <w:rsid w:val="00C732FF"/>
    <w:rsid w:val="00C7349F"/>
    <w:rsid w:val="00C759D9"/>
    <w:rsid w:val="00C763DA"/>
    <w:rsid w:val="00C806D7"/>
    <w:rsid w:val="00C81700"/>
    <w:rsid w:val="00C81CB4"/>
    <w:rsid w:val="00C82BDD"/>
    <w:rsid w:val="00C86BE2"/>
    <w:rsid w:val="00C86E6D"/>
    <w:rsid w:val="00C87739"/>
    <w:rsid w:val="00C91350"/>
    <w:rsid w:val="00C91F85"/>
    <w:rsid w:val="00C92809"/>
    <w:rsid w:val="00C929B3"/>
    <w:rsid w:val="00C92C53"/>
    <w:rsid w:val="00C92FBC"/>
    <w:rsid w:val="00C94737"/>
    <w:rsid w:val="00C96CEA"/>
    <w:rsid w:val="00C97F3C"/>
    <w:rsid w:val="00CA0816"/>
    <w:rsid w:val="00CA112F"/>
    <w:rsid w:val="00CA1C0C"/>
    <w:rsid w:val="00CA4D39"/>
    <w:rsid w:val="00CA58D1"/>
    <w:rsid w:val="00CA6235"/>
    <w:rsid w:val="00CA71FD"/>
    <w:rsid w:val="00CB05CC"/>
    <w:rsid w:val="00CB0ABC"/>
    <w:rsid w:val="00CB0CD6"/>
    <w:rsid w:val="00CB1833"/>
    <w:rsid w:val="00CB1E45"/>
    <w:rsid w:val="00CB2A12"/>
    <w:rsid w:val="00CB45D6"/>
    <w:rsid w:val="00CB4804"/>
    <w:rsid w:val="00CB4F56"/>
    <w:rsid w:val="00CB64AC"/>
    <w:rsid w:val="00CB6A32"/>
    <w:rsid w:val="00CB6A93"/>
    <w:rsid w:val="00CB6D08"/>
    <w:rsid w:val="00CB743E"/>
    <w:rsid w:val="00CC0D9F"/>
    <w:rsid w:val="00CC1C83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F02AB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7C1D"/>
    <w:rsid w:val="00D00310"/>
    <w:rsid w:val="00D0050D"/>
    <w:rsid w:val="00D005B3"/>
    <w:rsid w:val="00D01B9E"/>
    <w:rsid w:val="00D02EAD"/>
    <w:rsid w:val="00D02F87"/>
    <w:rsid w:val="00D0526A"/>
    <w:rsid w:val="00D05626"/>
    <w:rsid w:val="00D05A77"/>
    <w:rsid w:val="00D06BCA"/>
    <w:rsid w:val="00D07AA2"/>
    <w:rsid w:val="00D1030E"/>
    <w:rsid w:val="00D1046A"/>
    <w:rsid w:val="00D10849"/>
    <w:rsid w:val="00D11856"/>
    <w:rsid w:val="00D1196B"/>
    <w:rsid w:val="00D12482"/>
    <w:rsid w:val="00D131BD"/>
    <w:rsid w:val="00D13A5F"/>
    <w:rsid w:val="00D13E8E"/>
    <w:rsid w:val="00D143EC"/>
    <w:rsid w:val="00D157C1"/>
    <w:rsid w:val="00D15B8E"/>
    <w:rsid w:val="00D16218"/>
    <w:rsid w:val="00D16639"/>
    <w:rsid w:val="00D16B7C"/>
    <w:rsid w:val="00D17EA4"/>
    <w:rsid w:val="00D20574"/>
    <w:rsid w:val="00D24C4F"/>
    <w:rsid w:val="00D24FB2"/>
    <w:rsid w:val="00D266DC"/>
    <w:rsid w:val="00D279F3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33C4"/>
    <w:rsid w:val="00D44A29"/>
    <w:rsid w:val="00D45652"/>
    <w:rsid w:val="00D45DCF"/>
    <w:rsid w:val="00D46C9F"/>
    <w:rsid w:val="00D477E8"/>
    <w:rsid w:val="00D47E31"/>
    <w:rsid w:val="00D501E9"/>
    <w:rsid w:val="00D53132"/>
    <w:rsid w:val="00D53135"/>
    <w:rsid w:val="00D54143"/>
    <w:rsid w:val="00D54418"/>
    <w:rsid w:val="00D546BE"/>
    <w:rsid w:val="00D548A0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2AD3"/>
    <w:rsid w:val="00D63374"/>
    <w:rsid w:val="00D65205"/>
    <w:rsid w:val="00D66FC3"/>
    <w:rsid w:val="00D6782E"/>
    <w:rsid w:val="00D70F7B"/>
    <w:rsid w:val="00D734BF"/>
    <w:rsid w:val="00D74749"/>
    <w:rsid w:val="00D74F87"/>
    <w:rsid w:val="00D75F53"/>
    <w:rsid w:val="00D76D70"/>
    <w:rsid w:val="00D80989"/>
    <w:rsid w:val="00D81896"/>
    <w:rsid w:val="00D82274"/>
    <w:rsid w:val="00D83E68"/>
    <w:rsid w:val="00D83FE3"/>
    <w:rsid w:val="00D84B01"/>
    <w:rsid w:val="00D84F79"/>
    <w:rsid w:val="00D856FE"/>
    <w:rsid w:val="00D8616A"/>
    <w:rsid w:val="00D86E6F"/>
    <w:rsid w:val="00D9131B"/>
    <w:rsid w:val="00D93447"/>
    <w:rsid w:val="00D94157"/>
    <w:rsid w:val="00D9524C"/>
    <w:rsid w:val="00D95383"/>
    <w:rsid w:val="00D95C35"/>
    <w:rsid w:val="00D95F61"/>
    <w:rsid w:val="00D95F66"/>
    <w:rsid w:val="00D9617A"/>
    <w:rsid w:val="00DA0A6F"/>
    <w:rsid w:val="00DA20EB"/>
    <w:rsid w:val="00DA37E1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7D71"/>
    <w:rsid w:val="00DC0354"/>
    <w:rsid w:val="00DC11A2"/>
    <w:rsid w:val="00DC3F44"/>
    <w:rsid w:val="00DC43D2"/>
    <w:rsid w:val="00DC5117"/>
    <w:rsid w:val="00DD0AD3"/>
    <w:rsid w:val="00DD11B9"/>
    <w:rsid w:val="00DD1394"/>
    <w:rsid w:val="00DD1855"/>
    <w:rsid w:val="00DD21F4"/>
    <w:rsid w:val="00DD3781"/>
    <w:rsid w:val="00DD392D"/>
    <w:rsid w:val="00DD39A0"/>
    <w:rsid w:val="00DD4F9B"/>
    <w:rsid w:val="00DD4FA1"/>
    <w:rsid w:val="00DD53F0"/>
    <w:rsid w:val="00DD5469"/>
    <w:rsid w:val="00DD63BF"/>
    <w:rsid w:val="00DD6B6F"/>
    <w:rsid w:val="00DD70F8"/>
    <w:rsid w:val="00DD7FE4"/>
    <w:rsid w:val="00DE11C5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A61"/>
    <w:rsid w:val="00DF4B1D"/>
    <w:rsid w:val="00DF506D"/>
    <w:rsid w:val="00DF5CE9"/>
    <w:rsid w:val="00DF70DD"/>
    <w:rsid w:val="00E03677"/>
    <w:rsid w:val="00E04650"/>
    <w:rsid w:val="00E0509E"/>
    <w:rsid w:val="00E058B9"/>
    <w:rsid w:val="00E06419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FC3"/>
    <w:rsid w:val="00E379B9"/>
    <w:rsid w:val="00E41030"/>
    <w:rsid w:val="00E4107A"/>
    <w:rsid w:val="00E413F5"/>
    <w:rsid w:val="00E41AA1"/>
    <w:rsid w:val="00E42197"/>
    <w:rsid w:val="00E4325E"/>
    <w:rsid w:val="00E432B9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40D1"/>
    <w:rsid w:val="00E75AE5"/>
    <w:rsid w:val="00E75E13"/>
    <w:rsid w:val="00E763E7"/>
    <w:rsid w:val="00E7650B"/>
    <w:rsid w:val="00E8215E"/>
    <w:rsid w:val="00E82F40"/>
    <w:rsid w:val="00E834CB"/>
    <w:rsid w:val="00E8560B"/>
    <w:rsid w:val="00E869F9"/>
    <w:rsid w:val="00E87C21"/>
    <w:rsid w:val="00E9095A"/>
    <w:rsid w:val="00E912E2"/>
    <w:rsid w:val="00E9270B"/>
    <w:rsid w:val="00E92877"/>
    <w:rsid w:val="00E933F4"/>
    <w:rsid w:val="00E93A7F"/>
    <w:rsid w:val="00E94ACE"/>
    <w:rsid w:val="00E9576A"/>
    <w:rsid w:val="00E96840"/>
    <w:rsid w:val="00E97121"/>
    <w:rsid w:val="00EA53C4"/>
    <w:rsid w:val="00EA7755"/>
    <w:rsid w:val="00EA79FA"/>
    <w:rsid w:val="00EA7B12"/>
    <w:rsid w:val="00EB01C5"/>
    <w:rsid w:val="00EB0446"/>
    <w:rsid w:val="00EB1676"/>
    <w:rsid w:val="00EB27B3"/>
    <w:rsid w:val="00EB2CCB"/>
    <w:rsid w:val="00EB3F09"/>
    <w:rsid w:val="00EB5576"/>
    <w:rsid w:val="00EB5CD2"/>
    <w:rsid w:val="00EB6664"/>
    <w:rsid w:val="00EB6FD4"/>
    <w:rsid w:val="00EB79E5"/>
    <w:rsid w:val="00EC090F"/>
    <w:rsid w:val="00EC3F52"/>
    <w:rsid w:val="00EC41CE"/>
    <w:rsid w:val="00EC5726"/>
    <w:rsid w:val="00EC606A"/>
    <w:rsid w:val="00EC672F"/>
    <w:rsid w:val="00EC766E"/>
    <w:rsid w:val="00EC7D0A"/>
    <w:rsid w:val="00ED0697"/>
    <w:rsid w:val="00ED1830"/>
    <w:rsid w:val="00ED3860"/>
    <w:rsid w:val="00ED4678"/>
    <w:rsid w:val="00ED5D32"/>
    <w:rsid w:val="00ED6046"/>
    <w:rsid w:val="00ED7C83"/>
    <w:rsid w:val="00EE0563"/>
    <w:rsid w:val="00EE0BCC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3B6B"/>
    <w:rsid w:val="00EF3F37"/>
    <w:rsid w:val="00EF5C21"/>
    <w:rsid w:val="00EF6138"/>
    <w:rsid w:val="00EF657D"/>
    <w:rsid w:val="00F014EA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577C"/>
    <w:rsid w:val="00F17F99"/>
    <w:rsid w:val="00F20FC2"/>
    <w:rsid w:val="00F20FE4"/>
    <w:rsid w:val="00F22129"/>
    <w:rsid w:val="00F2390B"/>
    <w:rsid w:val="00F23EDD"/>
    <w:rsid w:val="00F24C31"/>
    <w:rsid w:val="00F27000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BEB"/>
    <w:rsid w:val="00F67E4F"/>
    <w:rsid w:val="00F70AE5"/>
    <w:rsid w:val="00F70B31"/>
    <w:rsid w:val="00F70F23"/>
    <w:rsid w:val="00F74234"/>
    <w:rsid w:val="00F75293"/>
    <w:rsid w:val="00F802E7"/>
    <w:rsid w:val="00F80F2B"/>
    <w:rsid w:val="00F8125B"/>
    <w:rsid w:val="00F85B11"/>
    <w:rsid w:val="00F87709"/>
    <w:rsid w:val="00F90B6D"/>
    <w:rsid w:val="00F91D2F"/>
    <w:rsid w:val="00F923A4"/>
    <w:rsid w:val="00F92835"/>
    <w:rsid w:val="00F928B4"/>
    <w:rsid w:val="00F92977"/>
    <w:rsid w:val="00F9311C"/>
    <w:rsid w:val="00F93FA6"/>
    <w:rsid w:val="00F973BD"/>
    <w:rsid w:val="00F97E68"/>
    <w:rsid w:val="00FA037D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B0C"/>
    <w:rsid w:val="00FB6322"/>
    <w:rsid w:val="00FB7904"/>
    <w:rsid w:val="00FB7E35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D7387"/>
    <w:rsid w:val="00FE1E38"/>
    <w:rsid w:val="00FE2C28"/>
    <w:rsid w:val="00FE3675"/>
    <w:rsid w:val="00FE39DF"/>
    <w:rsid w:val="00FE475D"/>
    <w:rsid w:val="00FE5D9F"/>
    <w:rsid w:val="00FE6956"/>
    <w:rsid w:val="00FE6B3F"/>
    <w:rsid w:val="00FE7E4F"/>
    <w:rsid w:val="00FF1065"/>
    <w:rsid w:val="00FF2E94"/>
    <w:rsid w:val="00FF39FB"/>
    <w:rsid w:val="00F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23A"/>
    <w:rPr>
      <w:rFonts w:ascii="Times New Roman" w:eastAsia="Times New Roman" w:hAnsi="Times New Roman"/>
      <w:sz w:val="20"/>
      <w:szCs w:val="20"/>
      <w:lang w:val="en-US"/>
    </w:rPr>
  </w:style>
  <w:style w:type="paragraph" w:styleId="Heading2">
    <w:name w:val="heading 2"/>
    <w:aliases w:val="H2,&quot;Изумруд&quot;"/>
    <w:basedOn w:val="Normal"/>
    <w:next w:val="Normal"/>
    <w:link w:val="Heading2Char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640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&quot;Изумруд&quot; Char"/>
    <w:basedOn w:val="DefaultParagraphFont"/>
    <w:link w:val="Heading2"/>
    <w:uiPriority w:val="99"/>
    <w:locked/>
    <w:rsid w:val="00CF34B9"/>
    <w:rPr>
      <w:rFonts w:ascii="Times New Roman" w:hAnsi="Times New Roman" w:cs="Times New Roman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0640D"/>
    <w:rPr>
      <w:rFonts w:ascii="Cambria" w:hAnsi="Cambria" w:cs="Times New Roman"/>
      <w:b/>
      <w:bCs/>
      <w:i/>
      <w:iCs/>
      <w:color w:val="4F81BD"/>
      <w:lang w:val="en-US"/>
    </w:rPr>
  </w:style>
  <w:style w:type="paragraph" w:customStyle="1" w:styleId="a">
    <w:name w:val="Îáû÷íûé"/>
    <w:uiPriority w:val="99"/>
    <w:rsid w:val="0083423A"/>
    <w:rPr>
      <w:rFonts w:ascii="Times New Roman" w:eastAsia="Times New Roman" w:hAnsi="Times New Roman"/>
      <w:sz w:val="20"/>
      <w:szCs w:val="20"/>
    </w:rPr>
  </w:style>
  <w:style w:type="paragraph" w:styleId="NormalWeb">
    <w:name w:val="Normal (Web)"/>
    <w:basedOn w:val="Normal"/>
    <w:uiPriority w:val="99"/>
    <w:rsid w:val="0083423A"/>
    <w:pPr>
      <w:spacing w:before="75" w:after="75"/>
    </w:pPr>
    <w:rPr>
      <w:sz w:val="21"/>
      <w:szCs w:val="21"/>
      <w:lang w:val="ru-RU"/>
    </w:rPr>
  </w:style>
  <w:style w:type="paragraph" w:styleId="Header">
    <w:name w:val="header"/>
    <w:basedOn w:val="Normal"/>
    <w:link w:val="HeaderChar"/>
    <w:uiPriority w:val="99"/>
    <w:rsid w:val="0083423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423A"/>
    <w:rPr>
      <w:rFonts w:ascii="Times New Roman" w:hAnsi="Times New Rom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uiPriority w:val="99"/>
    <w:rsid w:val="0083423A"/>
    <w:rPr>
      <w:rFonts w:cs="Times New Roman"/>
    </w:rPr>
  </w:style>
  <w:style w:type="paragraph" w:customStyle="1" w:styleId="ConsNonformat">
    <w:name w:val="ConsNonformat"/>
    <w:uiPriority w:val="99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D75F53"/>
    <w:pPr>
      <w:spacing w:after="120" w:line="480" w:lineRule="auto"/>
    </w:pPr>
    <w:rPr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75F53"/>
    <w:rPr>
      <w:rFonts w:ascii="Times New Roman" w:hAnsi="Times New Roman" w:cs="Times New Roman"/>
    </w:rPr>
  </w:style>
  <w:style w:type="paragraph" w:customStyle="1" w:styleId="ConsPlusNonformat">
    <w:name w:val="ConsPlusNonformat"/>
    <w:uiPriority w:val="99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2877C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09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1235</TotalTime>
  <Pages>20</Pages>
  <Words>4682</Words>
  <Characters>26693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2018-12-20T07:59:00Z</cp:lastPrinted>
  <dcterms:created xsi:type="dcterms:W3CDTF">2016-12-06T05:41:00Z</dcterms:created>
  <dcterms:modified xsi:type="dcterms:W3CDTF">2018-12-20T08:00:00Z</dcterms:modified>
</cp:coreProperties>
</file>